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70F" w:rsidRPr="004A6185" w:rsidRDefault="00C7770F" w:rsidP="00BF178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A6185">
        <w:rPr>
          <w:rFonts w:ascii="Times New Roman" w:hAnsi="Times New Roman"/>
          <w:sz w:val="24"/>
          <w:szCs w:val="24"/>
          <w:lang w:eastAsia="ru-RU"/>
        </w:rPr>
        <w:t xml:space="preserve">Информация </w:t>
      </w:r>
      <w:r>
        <w:rPr>
          <w:rFonts w:ascii="Times New Roman" w:hAnsi="Times New Roman"/>
          <w:sz w:val="24"/>
          <w:szCs w:val="24"/>
          <w:lang w:eastAsia="ru-RU"/>
        </w:rPr>
        <w:t>о работе с обращениями граждан за период с 1.01.2017- 30.06.</w:t>
      </w:r>
      <w:r w:rsidRPr="004A6185">
        <w:rPr>
          <w:rFonts w:ascii="Times New Roman" w:hAnsi="Times New Roman"/>
          <w:sz w:val="24"/>
          <w:szCs w:val="24"/>
          <w:lang w:eastAsia="ru-RU"/>
        </w:rPr>
        <w:t>201</w:t>
      </w:r>
      <w:r>
        <w:rPr>
          <w:rFonts w:ascii="Times New Roman" w:hAnsi="Times New Roman"/>
          <w:sz w:val="24"/>
          <w:szCs w:val="24"/>
          <w:lang w:eastAsia="ru-RU"/>
        </w:rPr>
        <w:t>7</w:t>
      </w:r>
      <w:r w:rsidRPr="004A6185">
        <w:rPr>
          <w:rFonts w:ascii="Times New Roman" w:hAnsi="Times New Roman"/>
          <w:sz w:val="24"/>
          <w:szCs w:val="24"/>
          <w:lang w:eastAsia="ru-RU"/>
        </w:rPr>
        <w:t xml:space="preserve"> год</w:t>
      </w:r>
    </w:p>
    <w:p w:rsidR="00C7770F" w:rsidRPr="004A6185" w:rsidRDefault="00C7770F" w:rsidP="00BF178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A6185">
        <w:rPr>
          <w:rFonts w:ascii="Times New Roman" w:hAnsi="Times New Roman"/>
          <w:sz w:val="24"/>
          <w:szCs w:val="24"/>
          <w:lang w:eastAsia="ru-RU"/>
        </w:rPr>
        <w:t>в органах местного самоуправления Красноярского края</w:t>
      </w:r>
    </w:p>
    <w:p w:rsidR="00C7770F" w:rsidRPr="004A6185" w:rsidRDefault="00C7770F" w:rsidP="00BF17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b/>
          <w:sz w:val="24"/>
          <w:szCs w:val="24"/>
          <w:u w:val="single"/>
          <w:lang w:eastAsia="ru-RU"/>
        </w:rPr>
        <w:t>Знаменский сельсовет Минусинского</w:t>
      </w:r>
      <w:r w:rsidRPr="004A6185">
        <w:rPr>
          <w:rFonts w:ascii="Times New Roman" w:hAnsi="Times New Roman"/>
          <w:b/>
          <w:sz w:val="24"/>
          <w:szCs w:val="24"/>
          <w:u w:val="single"/>
          <w:lang w:eastAsia="ru-RU"/>
        </w:rPr>
        <w:t xml:space="preserve"> район</w:t>
      </w:r>
      <w:r>
        <w:rPr>
          <w:rFonts w:ascii="Times New Roman" w:hAnsi="Times New Roman"/>
          <w:b/>
          <w:sz w:val="24"/>
          <w:szCs w:val="24"/>
          <w:u w:val="single"/>
          <w:lang w:eastAsia="ru-RU"/>
        </w:rPr>
        <w:t>а Красноярского края</w:t>
      </w:r>
    </w:p>
    <w:p w:rsidR="00C7770F" w:rsidRPr="004A6185" w:rsidRDefault="00C7770F" w:rsidP="00BF178A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  <w:lang w:eastAsia="ru-RU"/>
        </w:rPr>
      </w:pPr>
    </w:p>
    <w:tbl>
      <w:tblPr>
        <w:tblW w:w="9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78"/>
        <w:gridCol w:w="6490"/>
        <w:gridCol w:w="2310"/>
      </w:tblGrid>
      <w:tr w:rsidR="00C7770F" w:rsidRPr="00302DD4" w:rsidTr="009C59B4">
        <w:tc>
          <w:tcPr>
            <w:tcW w:w="878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6490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МО</w:t>
            </w:r>
          </w:p>
        </w:tc>
        <w:tc>
          <w:tcPr>
            <w:tcW w:w="2310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Pr="004A61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C7770F" w:rsidRPr="00302DD4" w:rsidTr="009C59B4">
        <w:tc>
          <w:tcPr>
            <w:tcW w:w="9678" w:type="dxa"/>
            <w:gridSpan w:val="3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1. Общие данные по количеству обращений граждан</w:t>
            </w:r>
          </w:p>
        </w:tc>
      </w:tr>
      <w:tr w:rsidR="00C7770F" w:rsidRPr="00302DD4" w:rsidTr="009C59B4">
        <w:tc>
          <w:tcPr>
            <w:tcW w:w="878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6490" w:type="dxa"/>
          </w:tcPr>
          <w:p w:rsidR="00C7770F" w:rsidRPr="004A6185" w:rsidRDefault="00C7770F" w:rsidP="009C59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Общее количество поступивших обращений граждан (письменных, в электронном виде, устных обращений в период проведения личного приема граждан)</w:t>
            </w:r>
          </w:p>
        </w:tc>
        <w:tc>
          <w:tcPr>
            <w:tcW w:w="2310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</w:tr>
      <w:tr w:rsidR="00C7770F" w:rsidRPr="00302DD4" w:rsidTr="009C59B4">
        <w:tc>
          <w:tcPr>
            <w:tcW w:w="878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800" w:type="dxa"/>
            <w:gridSpan w:val="2"/>
          </w:tcPr>
          <w:p w:rsidR="00C7770F" w:rsidRPr="004A6185" w:rsidRDefault="00C7770F" w:rsidP="009C59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sz w:val="24"/>
                <w:szCs w:val="24"/>
                <w:lang w:eastAsia="ru-RU"/>
              </w:rPr>
              <w:t>из них:</w:t>
            </w:r>
          </w:p>
        </w:tc>
      </w:tr>
      <w:tr w:rsidR="00C7770F" w:rsidRPr="00302DD4" w:rsidTr="009C59B4">
        <w:tc>
          <w:tcPr>
            <w:tcW w:w="878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6490" w:type="dxa"/>
            <w:vAlign w:val="bottom"/>
          </w:tcPr>
          <w:p w:rsidR="00C7770F" w:rsidRPr="004A6185" w:rsidRDefault="00C7770F" w:rsidP="009C59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обращений граждан, поступивших из Администрации Губернатора Красноярского края</w:t>
            </w:r>
          </w:p>
        </w:tc>
        <w:tc>
          <w:tcPr>
            <w:tcW w:w="2310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C7770F" w:rsidRPr="00302DD4" w:rsidTr="009C59B4">
        <w:tc>
          <w:tcPr>
            <w:tcW w:w="878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6490" w:type="dxa"/>
            <w:vAlign w:val="bottom"/>
          </w:tcPr>
          <w:p w:rsidR="00C7770F" w:rsidRPr="004A6185" w:rsidRDefault="00C7770F" w:rsidP="009C59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обращений граждан, поступивших из Государственной Думы и Совета Федерации Федерального Собрания Российской Федерации</w:t>
            </w:r>
          </w:p>
        </w:tc>
        <w:tc>
          <w:tcPr>
            <w:tcW w:w="2310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C7770F" w:rsidRPr="00302DD4" w:rsidTr="009C59B4">
        <w:tc>
          <w:tcPr>
            <w:tcW w:w="878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6490" w:type="dxa"/>
            <w:vAlign w:val="bottom"/>
          </w:tcPr>
          <w:p w:rsidR="00C7770F" w:rsidRPr="004A6185" w:rsidRDefault="00C7770F" w:rsidP="009C59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обращений граждан, поступивших из Законодательного Собрания Красноярского края</w:t>
            </w:r>
          </w:p>
        </w:tc>
        <w:tc>
          <w:tcPr>
            <w:tcW w:w="2310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C7770F" w:rsidRPr="00302DD4" w:rsidTr="009C59B4">
        <w:tc>
          <w:tcPr>
            <w:tcW w:w="878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6490" w:type="dxa"/>
            <w:vAlign w:val="bottom"/>
          </w:tcPr>
          <w:p w:rsidR="00C7770F" w:rsidRPr="004A6185" w:rsidRDefault="00C7770F" w:rsidP="009C59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обращений, поступивших непосредственно от граждан</w:t>
            </w:r>
          </w:p>
        </w:tc>
        <w:tc>
          <w:tcPr>
            <w:tcW w:w="2310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</w:tr>
      <w:tr w:rsidR="00C7770F" w:rsidRPr="00302DD4" w:rsidTr="009C59B4">
        <w:tc>
          <w:tcPr>
            <w:tcW w:w="878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6490" w:type="dxa"/>
          </w:tcPr>
          <w:p w:rsidR="00C7770F" w:rsidRPr="004A6185" w:rsidRDefault="00C7770F" w:rsidP="009C59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обращений граждан, поступивших из иных источников</w:t>
            </w:r>
          </w:p>
        </w:tc>
        <w:tc>
          <w:tcPr>
            <w:tcW w:w="2310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C7770F" w:rsidRPr="00302DD4" w:rsidTr="009C59B4">
        <w:tc>
          <w:tcPr>
            <w:tcW w:w="9678" w:type="dxa"/>
            <w:gridSpan w:val="3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2. Тематика обращений граждан</w:t>
            </w:r>
          </w:p>
        </w:tc>
      </w:tr>
      <w:tr w:rsidR="00C7770F" w:rsidRPr="00302DD4" w:rsidTr="009C59B4">
        <w:tc>
          <w:tcPr>
            <w:tcW w:w="878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6490" w:type="dxa"/>
          </w:tcPr>
          <w:p w:rsidR="00C7770F" w:rsidRPr="004A6185" w:rsidRDefault="00C7770F" w:rsidP="009C59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Жилищные вопросы и коммунальное хозяйство</w:t>
            </w:r>
          </w:p>
        </w:tc>
        <w:tc>
          <w:tcPr>
            <w:tcW w:w="2310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C7770F" w:rsidRPr="00302DD4" w:rsidTr="009C59B4">
        <w:tc>
          <w:tcPr>
            <w:tcW w:w="878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6490" w:type="dxa"/>
            <w:vAlign w:val="bottom"/>
          </w:tcPr>
          <w:p w:rsidR="00C7770F" w:rsidRPr="004A6185" w:rsidRDefault="00C7770F" w:rsidP="009C59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2310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C7770F" w:rsidRPr="00302DD4" w:rsidTr="009C59B4">
        <w:tc>
          <w:tcPr>
            <w:tcW w:w="878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6490" w:type="dxa"/>
            <w:vAlign w:val="bottom"/>
          </w:tcPr>
          <w:p w:rsidR="00C7770F" w:rsidRPr="004A6185" w:rsidRDefault="00C7770F" w:rsidP="009C59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Социальное обеспечение и социальное страхование</w:t>
            </w:r>
          </w:p>
        </w:tc>
        <w:tc>
          <w:tcPr>
            <w:tcW w:w="2310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C7770F" w:rsidRPr="00302DD4" w:rsidTr="009C59B4">
        <w:tc>
          <w:tcPr>
            <w:tcW w:w="878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6490" w:type="dxa"/>
            <w:vAlign w:val="bottom"/>
          </w:tcPr>
          <w:p w:rsidR="00C7770F" w:rsidRPr="004A6185" w:rsidRDefault="00C7770F" w:rsidP="009C59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Образование, наука и культура</w:t>
            </w:r>
          </w:p>
        </w:tc>
        <w:tc>
          <w:tcPr>
            <w:tcW w:w="2310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C7770F" w:rsidRPr="00302DD4" w:rsidTr="009C59B4">
        <w:tc>
          <w:tcPr>
            <w:tcW w:w="878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6490" w:type="dxa"/>
            <w:vAlign w:val="bottom"/>
          </w:tcPr>
          <w:p w:rsidR="00C7770F" w:rsidRPr="004A6185" w:rsidRDefault="00C7770F" w:rsidP="009C59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Здравоохранение, физическая культура и спорт</w:t>
            </w:r>
          </w:p>
        </w:tc>
        <w:tc>
          <w:tcPr>
            <w:tcW w:w="2310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C7770F" w:rsidRPr="00302DD4" w:rsidTr="009C59B4">
        <w:tc>
          <w:tcPr>
            <w:tcW w:w="878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6490" w:type="dxa"/>
            <w:vAlign w:val="bottom"/>
          </w:tcPr>
          <w:p w:rsidR="00C7770F" w:rsidRPr="004A6185" w:rsidRDefault="00C7770F" w:rsidP="009C59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Транспорт, ремонт, строительство и содержание дорог</w:t>
            </w:r>
          </w:p>
        </w:tc>
        <w:tc>
          <w:tcPr>
            <w:tcW w:w="2310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7770F" w:rsidRPr="00302DD4" w:rsidTr="009C59B4">
        <w:tc>
          <w:tcPr>
            <w:tcW w:w="878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6490" w:type="dxa"/>
            <w:vAlign w:val="bottom"/>
          </w:tcPr>
          <w:p w:rsidR="00C7770F" w:rsidRPr="004A6185" w:rsidRDefault="00C7770F" w:rsidP="009C59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Труд и занятость населения</w:t>
            </w:r>
          </w:p>
        </w:tc>
        <w:tc>
          <w:tcPr>
            <w:tcW w:w="2310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7770F" w:rsidRPr="00302DD4" w:rsidTr="009C59B4">
        <w:tc>
          <w:tcPr>
            <w:tcW w:w="878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6490" w:type="dxa"/>
            <w:vAlign w:val="center"/>
          </w:tcPr>
          <w:p w:rsidR="00C7770F" w:rsidRPr="004A6185" w:rsidRDefault="00C7770F" w:rsidP="009C59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Сельское хозяйство</w:t>
            </w:r>
          </w:p>
        </w:tc>
        <w:tc>
          <w:tcPr>
            <w:tcW w:w="2310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C7770F" w:rsidRPr="00302DD4" w:rsidTr="009C59B4">
        <w:tc>
          <w:tcPr>
            <w:tcW w:w="878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sz w:val="24"/>
                <w:szCs w:val="24"/>
                <w:lang w:eastAsia="ru-RU"/>
              </w:rPr>
              <w:t>2.9.</w:t>
            </w:r>
          </w:p>
        </w:tc>
        <w:tc>
          <w:tcPr>
            <w:tcW w:w="6490" w:type="dxa"/>
            <w:vAlign w:val="bottom"/>
          </w:tcPr>
          <w:p w:rsidR="00C7770F" w:rsidRPr="004A6185" w:rsidRDefault="00C7770F" w:rsidP="009C59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Безопасность и охрана правопорядка</w:t>
            </w:r>
          </w:p>
        </w:tc>
        <w:tc>
          <w:tcPr>
            <w:tcW w:w="2310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C7770F" w:rsidRPr="00302DD4" w:rsidTr="009C59B4">
        <w:tc>
          <w:tcPr>
            <w:tcW w:w="9678" w:type="dxa"/>
            <w:gridSpan w:val="3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 Личный прием граждан (устные обращения граждан)</w:t>
            </w:r>
          </w:p>
        </w:tc>
      </w:tr>
      <w:tr w:rsidR="00C7770F" w:rsidRPr="00302DD4" w:rsidTr="009C59B4">
        <w:tc>
          <w:tcPr>
            <w:tcW w:w="878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6490" w:type="dxa"/>
          </w:tcPr>
          <w:p w:rsidR="00C7770F" w:rsidRPr="004A6185" w:rsidRDefault="00C7770F" w:rsidP="009C59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sz w:val="24"/>
                <w:szCs w:val="24"/>
                <w:lang w:eastAsia="ru-RU"/>
              </w:rPr>
              <w:t>Общее количество граждан, принятых на личном приеме главой муниципального образования</w:t>
            </w:r>
          </w:p>
        </w:tc>
        <w:tc>
          <w:tcPr>
            <w:tcW w:w="2310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</w:tr>
      <w:tr w:rsidR="00C7770F" w:rsidRPr="00302DD4" w:rsidTr="009C59B4">
        <w:tc>
          <w:tcPr>
            <w:tcW w:w="878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800" w:type="dxa"/>
            <w:gridSpan w:val="2"/>
          </w:tcPr>
          <w:p w:rsidR="00C7770F" w:rsidRPr="004A6185" w:rsidRDefault="00C7770F" w:rsidP="009C59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sz w:val="24"/>
                <w:szCs w:val="24"/>
                <w:lang w:eastAsia="ru-RU"/>
              </w:rPr>
              <w:t>из них:</w:t>
            </w:r>
          </w:p>
        </w:tc>
      </w:tr>
      <w:tr w:rsidR="00C7770F" w:rsidRPr="00302DD4" w:rsidTr="009C59B4">
        <w:tc>
          <w:tcPr>
            <w:tcW w:w="878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6490" w:type="dxa"/>
          </w:tcPr>
          <w:p w:rsidR="00C7770F" w:rsidRPr="004A6185" w:rsidRDefault="00C7770F" w:rsidP="009C59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граждан, принятых на личном приеме главой муниципального образования</w:t>
            </w:r>
          </w:p>
        </w:tc>
        <w:tc>
          <w:tcPr>
            <w:tcW w:w="2310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</w:tr>
      <w:tr w:rsidR="00C7770F" w:rsidRPr="00302DD4" w:rsidTr="009C59B4">
        <w:tc>
          <w:tcPr>
            <w:tcW w:w="9678" w:type="dxa"/>
            <w:gridSpan w:val="3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 Рассмотрение отдельных обращений граждан</w:t>
            </w:r>
          </w:p>
        </w:tc>
      </w:tr>
      <w:tr w:rsidR="00C7770F" w:rsidRPr="00302DD4" w:rsidTr="009C59B4">
        <w:tc>
          <w:tcPr>
            <w:tcW w:w="878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6490" w:type="dxa"/>
            <w:vAlign w:val="bottom"/>
          </w:tcPr>
          <w:p w:rsidR="00C7770F" w:rsidRPr="004A6185" w:rsidRDefault="00C7770F" w:rsidP="009C59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обращений, рассмотренных с выездом на место</w:t>
            </w:r>
          </w:p>
        </w:tc>
        <w:tc>
          <w:tcPr>
            <w:tcW w:w="2310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C7770F" w:rsidRPr="00302DD4" w:rsidTr="009C59B4">
        <w:tc>
          <w:tcPr>
            <w:tcW w:w="878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6490" w:type="dxa"/>
            <w:vAlign w:val="bottom"/>
          </w:tcPr>
          <w:p w:rsidR="00C7770F" w:rsidRPr="004A6185" w:rsidRDefault="00C7770F" w:rsidP="009C59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обращений, рассмотренных с участием граждан в органах местного самоуправления</w:t>
            </w:r>
          </w:p>
        </w:tc>
        <w:tc>
          <w:tcPr>
            <w:tcW w:w="2310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</w:tr>
      <w:tr w:rsidR="00C7770F" w:rsidRPr="00302DD4" w:rsidTr="009C59B4">
        <w:tc>
          <w:tcPr>
            <w:tcW w:w="9678" w:type="dxa"/>
            <w:gridSpan w:val="3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5. Проверки, проведенные органами прокуратуры, </w:t>
            </w:r>
          </w:p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 соблюдению порядка рассмотрения обращений граждан</w:t>
            </w:r>
          </w:p>
        </w:tc>
      </w:tr>
      <w:tr w:rsidR="00C7770F" w:rsidRPr="00302DD4" w:rsidTr="009C59B4">
        <w:tc>
          <w:tcPr>
            <w:tcW w:w="878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6490" w:type="dxa"/>
            <w:vAlign w:val="bottom"/>
          </w:tcPr>
          <w:p w:rsidR="00C7770F" w:rsidRPr="004A6185" w:rsidRDefault="00C7770F" w:rsidP="009C59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проверок, проведенных органами прокуратуры, по соблюдению порядка рассмотрения обращений граждан</w:t>
            </w:r>
          </w:p>
        </w:tc>
        <w:tc>
          <w:tcPr>
            <w:tcW w:w="2310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C7770F" w:rsidRPr="00302DD4" w:rsidTr="009C59B4">
        <w:tc>
          <w:tcPr>
            <w:tcW w:w="878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6490" w:type="dxa"/>
            <w:vAlign w:val="bottom"/>
          </w:tcPr>
          <w:p w:rsidR="00C7770F" w:rsidRPr="004A6185" w:rsidRDefault="00C7770F" w:rsidP="009C59B4">
            <w:pPr>
              <w:widowControl w:val="0"/>
              <w:tabs>
                <w:tab w:val="left" w:leader="dot" w:pos="591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Количество должностных лиц и муниципальных служащих, привлеченных к административной ответственности по итогам проверок </w:t>
            </w:r>
          </w:p>
        </w:tc>
        <w:tc>
          <w:tcPr>
            <w:tcW w:w="2310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C7770F" w:rsidRPr="00302DD4" w:rsidTr="009C59B4">
        <w:tc>
          <w:tcPr>
            <w:tcW w:w="878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6490" w:type="dxa"/>
            <w:vAlign w:val="bottom"/>
          </w:tcPr>
          <w:p w:rsidR="00C7770F" w:rsidRPr="004A6185" w:rsidRDefault="00C7770F" w:rsidP="009C59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618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должностных лиц и муниципальных служащих, привлеченных к дисциплинарной ответственности по итогам проверок</w:t>
            </w:r>
          </w:p>
        </w:tc>
        <w:tc>
          <w:tcPr>
            <w:tcW w:w="2310" w:type="dxa"/>
          </w:tcPr>
          <w:p w:rsidR="00C7770F" w:rsidRPr="004A6185" w:rsidRDefault="00C7770F" w:rsidP="009C59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C7770F" w:rsidRDefault="00C7770F"/>
    <w:sectPr w:rsidR="00C7770F" w:rsidSect="00BF178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178A"/>
    <w:rsid w:val="00257E8B"/>
    <w:rsid w:val="002F625D"/>
    <w:rsid w:val="00302DD4"/>
    <w:rsid w:val="004A6185"/>
    <w:rsid w:val="009C59B4"/>
    <w:rsid w:val="00BF178A"/>
    <w:rsid w:val="00C7770F"/>
    <w:rsid w:val="00D21E8D"/>
    <w:rsid w:val="00EE3B57"/>
    <w:rsid w:val="00F27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78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49</TotalTime>
  <Pages>1</Pages>
  <Words>336</Words>
  <Characters>1921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2</cp:revision>
  <dcterms:created xsi:type="dcterms:W3CDTF">2017-07-11T01:50:00Z</dcterms:created>
  <dcterms:modified xsi:type="dcterms:W3CDTF">2017-07-13T05:18:00Z</dcterms:modified>
</cp:coreProperties>
</file>