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619" w:rsidRPr="00E205CC" w:rsidRDefault="004B5619" w:rsidP="00E205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B5619" w:rsidRPr="00D15492" w:rsidRDefault="004B5619" w:rsidP="00D15492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pt;margin-top:0;width:61.5pt;height:78pt;z-index:-251658240" wrapcoords="-263 0 -263 21392 21600 21392 21600 0 -263 0" filled="t">
            <v:fill color2="black"/>
            <v:imagedata r:id="rId5" o:title=""/>
            <w10:wrap type="tight" side="largest"/>
          </v:shape>
        </w:pict>
      </w:r>
      <w:r w:rsidRPr="00D15492">
        <w:rPr>
          <w:rFonts w:ascii="Times New Roman" w:hAnsi="Times New Roman"/>
          <w:sz w:val="28"/>
          <w:szCs w:val="28"/>
        </w:rPr>
        <w:t xml:space="preserve">                              </w:t>
      </w:r>
      <w:r w:rsidRPr="00D15492">
        <w:rPr>
          <w:rFonts w:ascii="Times New Roman" w:hAnsi="Times New Roman"/>
          <w:b/>
          <w:sz w:val="28"/>
          <w:szCs w:val="28"/>
        </w:rPr>
        <w:tab/>
      </w:r>
    </w:p>
    <w:p w:rsidR="004B5619" w:rsidRPr="00DC6E4B" w:rsidRDefault="004B5619" w:rsidP="00D15492">
      <w:pPr>
        <w:tabs>
          <w:tab w:val="left" w:pos="4280"/>
          <w:tab w:val="center" w:pos="4819"/>
        </w:tabs>
        <w:jc w:val="center"/>
      </w:pPr>
    </w:p>
    <w:p w:rsidR="004B5619" w:rsidRDefault="004B5619" w:rsidP="00D15492">
      <w:pPr>
        <w:pStyle w:val="Heading4"/>
        <w:ind w:left="0" w:firstLine="0"/>
        <w:jc w:val="center"/>
        <w:rPr>
          <w:sz w:val="24"/>
          <w:szCs w:val="24"/>
        </w:rPr>
      </w:pPr>
    </w:p>
    <w:p w:rsidR="004B5619" w:rsidRDefault="004B5619" w:rsidP="00D15492">
      <w:pPr>
        <w:pStyle w:val="Heading4"/>
        <w:ind w:left="0" w:firstLine="0"/>
        <w:jc w:val="center"/>
      </w:pPr>
    </w:p>
    <w:p w:rsidR="004B5619" w:rsidRPr="00D15492" w:rsidRDefault="004B5619" w:rsidP="00D15492">
      <w:pPr>
        <w:pStyle w:val="Heading4"/>
        <w:numPr>
          <w:ilvl w:val="0"/>
          <w:numId w:val="0"/>
        </w:numPr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РОССИЙСКАЯ ФЕДЕРАЦИЯ</w:t>
      </w:r>
    </w:p>
    <w:p w:rsidR="004B5619" w:rsidRPr="00D15492" w:rsidRDefault="004B5619" w:rsidP="00D15492">
      <w:pPr>
        <w:pStyle w:val="Heading4"/>
        <w:numPr>
          <w:ilvl w:val="0"/>
          <w:numId w:val="0"/>
        </w:numPr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АДМИНИСТРАЦИЯ ЗНАМЕНСКОГО СЕЛЬСОВЕТА</w:t>
      </w:r>
    </w:p>
    <w:p w:rsidR="004B5619" w:rsidRDefault="004B5619" w:rsidP="00D15492">
      <w:pPr>
        <w:pStyle w:val="Heading2"/>
        <w:numPr>
          <w:ilvl w:val="0"/>
          <w:numId w:val="0"/>
        </w:numPr>
        <w:rPr>
          <w:b/>
          <w:sz w:val="36"/>
          <w:szCs w:val="36"/>
        </w:rPr>
      </w:pPr>
    </w:p>
    <w:p w:rsidR="004B5619" w:rsidRPr="00F95E70" w:rsidRDefault="004B5619" w:rsidP="00D15492">
      <w:pPr>
        <w:pStyle w:val="Heading2"/>
        <w:numPr>
          <w:ilvl w:val="0"/>
          <w:numId w:val="0"/>
        </w:numPr>
        <w:rPr>
          <w:b/>
          <w:sz w:val="36"/>
          <w:szCs w:val="36"/>
        </w:rPr>
      </w:pPr>
      <w:r w:rsidRPr="00F95E70">
        <w:rPr>
          <w:b/>
          <w:sz w:val="36"/>
          <w:szCs w:val="36"/>
        </w:rPr>
        <w:t>ПОСТАНОВЛЕНИЕ</w:t>
      </w:r>
    </w:p>
    <w:p w:rsidR="004B5619" w:rsidRPr="00DC6E4B" w:rsidRDefault="004B5619" w:rsidP="00D15492"/>
    <w:p w:rsidR="004B5619" w:rsidRPr="00D15492" w:rsidRDefault="004B5619" w:rsidP="00D154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11.07.2016                        </w:t>
      </w:r>
      <w:r w:rsidRPr="00D15492">
        <w:rPr>
          <w:rFonts w:ascii="Times New Roman" w:hAnsi="Times New Roman"/>
          <w:sz w:val="28"/>
          <w:szCs w:val="28"/>
        </w:rPr>
        <w:t xml:space="preserve">    с. Знаменка                                      № </w:t>
      </w:r>
      <w:r>
        <w:rPr>
          <w:rFonts w:ascii="Times New Roman" w:hAnsi="Times New Roman"/>
          <w:sz w:val="28"/>
          <w:szCs w:val="28"/>
        </w:rPr>
        <w:t>75</w:t>
      </w:r>
      <w:r w:rsidRPr="00D15492">
        <w:rPr>
          <w:rFonts w:ascii="Times New Roman" w:hAnsi="Times New Roman"/>
          <w:sz w:val="28"/>
          <w:szCs w:val="28"/>
        </w:rPr>
        <w:t>-П</w:t>
      </w:r>
    </w:p>
    <w:p w:rsidR="004B5619" w:rsidRPr="00D15492" w:rsidRDefault="004B5619" w:rsidP="00E20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5619" w:rsidRPr="004F69E4" w:rsidRDefault="004B5619" w:rsidP="004F69E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4F69E4">
        <w:rPr>
          <w:rFonts w:ascii="Times New Roman" w:hAnsi="Times New Roman"/>
          <w:sz w:val="28"/>
          <w:szCs w:val="28"/>
        </w:rPr>
        <w:t>Об утверждении Методики оценки эффективности му</w:t>
      </w:r>
      <w:r>
        <w:rPr>
          <w:rFonts w:ascii="Times New Roman" w:hAnsi="Times New Roman"/>
          <w:sz w:val="28"/>
          <w:szCs w:val="28"/>
        </w:rPr>
        <w:t>ниципальной программы Знаме</w:t>
      </w:r>
      <w:r w:rsidRPr="004F69E4">
        <w:rPr>
          <w:rFonts w:ascii="Times New Roman" w:hAnsi="Times New Roman"/>
          <w:sz w:val="28"/>
          <w:szCs w:val="28"/>
        </w:rPr>
        <w:t>нского сельсовета Минусинского района</w:t>
      </w:r>
    </w:p>
    <w:p w:rsidR="004B5619" w:rsidRPr="004F69E4" w:rsidRDefault="004B5619" w:rsidP="004F69E4">
      <w:pPr>
        <w:pStyle w:val="ConsPlusTitle"/>
        <w:jc w:val="both"/>
        <w:outlineLvl w:val="0"/>
        <w:rPr>
          <w:b w:val="0"/>
          <w:bCs w:val="0"/>
        </w:rPr>
      </w:pPr>
    </w:p>
    <w:p w:rsidR="004B5619" w:rsidRDefault="004B5619" w:rsidP="004F69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69E4">
        <w:rPr>
          <w:rFonts w:ascii="Times New Roman" w:hAnsi="Times New Roman"/>
          <w:sz w:val="28"/>
          <w:szCs w:val="28"/>
        </w:rPr>
        <w:t>В соответствии со статьей 179 Бюджетного кодекса Российской Федерации,  постано</w:t>
      </w:r>
      <w:r>
        <w:rPr>
          <w:rFonts w:ascii="Times New Roman" w:hAnsi="Times New Roman"/>
          <w:sz w:val="28"/>
          <w:szCs w:val="28"/>
        </w:rPr>
        <w:t>влением администрации Знаменского сельсовета</w:t>
      </w:r>
      <w:r w:rsidRPr="00397212">
        <w:rPr>
          <w:rFonts w:ascii="Times New Roman" w:hAnsi="Times New Roman"/>
          <w:sz w:val="28"/>
          <w:szCs w:val="28"/>
        </w:rPr>
        <w:t xml:space="preserve"> от 31.1</w:t>
      </w:r>
      <w:r>
        <w:rPr>
          <w:rFonts w:ascii="Times New Roman" w:hAnsi="Times New Roman"/>
          <w:sz w:val="28"/>
          <w:szCs w:val="28"/>
        </w:rPr>
        <w:t xml:space="preserve">0.2013г. № 34-П «Об утверждении </w:t>
      </w:r>
      <w:r w:rsidRPr="00397212">
        <w:rPr>
          <w:rFonts w:ascii="Times New Roman" w:hAnsi="Times New Roman"/>
          <w:sz w:val="28"/>
          <w:szCs w:val="28"/>
        </w:rPr>
        <w:t>Порядка принятия решений о ра</w:t>
      </w:r>
      <w:r>
        <w:rPr>
          <w:rFonts w:ascii="Times New Roman" w:hAnsi="Times New Roman"/>
          <w:sz w:val="28"/>
          <w:szCs w:val="28"/>
        </w:rPr>
        <w:t xml:space="preserve">зработке муниципальных программ </w:t>
      </w:r>
      <w:r w:rsidRPr="00397212">
        <w:rPr>
          <w:rFonts w:ascii="Times New Roman" w:hAnsi="Times New Roman"/>
          <w:sz w:val="28"/>
          <w:szCs w:val="28"/>
        </w:rPr>
        <w:t>Знаменского сельсовета, их формирован</w:t>
      </w:r>
      <w:r>
        <w:rPr>
          <w:rFonts w:ascii="Times New Roman" w:hAnsi="Times New Roman"/>
          <w:sz w:val="28"/>
          <w:szCs w:val="28"/>
        </w:rPr>
        <w:t xml:space="preserve">ия и реализации» </w:t>
      </w:r>
      <w:r w:rsidRPr="004F69E4">
        <w:rPr>
          <w:rFonts w:ascii="Times New Roman" w:hAnsi="Times New Roman"/>
          <w:sz w:val="28"/>
          <w:szCs w:val="28"/>
        </w:rPr>
        <w:t>(с изменениями и дополнениями), руководствуясь статьями 6,</w:t>
      </w:r>
      <w:r>
        <w:rPr>
          <w:rFonts w:ascii="Times New Roman" w:hAnsi="Times New Roman"/>
          <w:sz w:val="28"/>
          <w:szCs w:val="28"/>
        </w:rPr>
        <w:t xml:space="preserve"> 32 Устава Знаме</w:t>
      </w:r>
      <w:r w:rsidRPr="004F69E4">
        <w:rPr>
          <w:rFonts w:ascii="Times New Roman" w:hAnsi="Times New Roman"/>
          <w:sz w:val="28"/>
          <w:szCs w:val="28"/>
        </w:rPr>
        <w:t>нского сельсовета, ПОСТАНОВЛЯЮ:</w:t>
      </w:r>
    </w:p>
    <w:p w:rsidR="004B5619" w:rsidRDefault="004B5619" w:rsidP="004F69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F69E4">
        <w:rPr>
          <w:rFonts w:ascii="Times New Roman" w:hAnsi="Times New Roman"/>
          <w:sz w:val="28"/>
          <w:szCs w:val="28"/>
        </w:rPr>
        <w:t>Утвердить прилагаемую Методику оценки эффективности му</w:t>
      </w:r>
      <w:r>
        <w:rPr>
          <w:rFonts w:ascii="Times New Roman" w:hAnsi="Times New Roman"/>
          <w:sz w:val="28"/>
          <w:szCs w:val="28"/>
        </w:rPr>
        <w:t>ниципальной программы Знаме</w:t>
      </w:r>
      <w:r w:rsidRPr="004F69E4">
        <w:rPr>
          <w:rFonts w:ascii="Times New Roman" w:hAnsi="Times New Roman"/>
          <w:sz w:val="28"/>
          <w:szCs w:val="28"/>
        </w:rPr>
        <w:t>нского сельсовета Минусинского района.</w:t>
      </w:r>
    </w:p>
    <w:p w:rsidR="004B5619" w:rsidRDefault="004B5619" w:rsidP="004F69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F69E4"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 г</w:t>
      </w:r>
      <w:r>
        <w:rPr>
          <w:rFonts w:ascii="Times New Roman" w:hAnsi="Times New Roman"/>
          <w:sz w:val="28"/>
          <w:szCs w:val="28"/>
        </w:rPr>
        <w:t>лавного бухгалтера Логинову Н.П.</w:t>
      </w:r>
    </w:p>
    <w:p w:rsidR="004B5619" w:rsidRDefault="004B5619" w:rsidP="004F69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F69E4">
        <w:rPr>
          <w:rFonts w:ascii="Times New Roman" w:hAnsi="Times New Roman"/>
          <w:sz w:val="28"/>
          <w:szCs w:val="28"/>
        </w:rPr>
        <w:t>Разместить настоящее постановление на официально</w:t>
      </w:r>
      <w:r>
        <w:rPr>
          <w:rFonts w:ascii="Times New Roman" w:hAnsi="Times New Roman"/>
          <w:sz w:val="28"/>
          <w:szCs w:val="28"/>
        </w:rPr>
        <w:t>м сайте администрации Знаме</w:t>
      </w:r>
      <w:r w:rsidRPr="004F69E4">
        <w:rPr>
          <w:rFonts w:ascii="Times New Roman" w:hAnsi="Times New Roman"/>
          <w:sz w:val="28"/>
          <w:szCs w:val="28"/>
        </w:rPr>
        <w:t>нского сельсовета в сети «Интернет</w:t>
      </w:r>
      <w:r>
        <w:rPr>
          <w:rFonts w:ascii="Times New Roman" w:hAnsi="Times New Roman"/>
          <w:sz w:val="28"/>
          <w:szCs w:val="28"/>
        </w:rPr>
        <w:t>» в разделе «Муниципальные программы</w:t>
      </w:r>
      <w:r w:rsidRPr="004F69E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4B5619" w:rsidRPr="004F69E4" w:rsidRDefault="004B5619" w:rsidP="004F69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4F69E4">
        <w:rPr>
          <w:rFonts w:ascii="Times New Roman" w:hAnsi="Times New Roman"/>
          <w:sz w:val="28"/>
          <w:szCs w:val="28"/>
        </w:rPr>
        <w:t>Постановление вступает в силу со дня подписания.</w:t>
      </w:r>
    </w:p>
    <w:p w:rsidR="004B5619" w:rsidRDefault="004B561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5619" w:rsidRDefault="004B561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5619" w:rsidRDefault="004B561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5471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 сельсовета                                                                О.В. Романченко</w:t>
      </w:r>
    </w:p>
    <w:p w:rsidR="004B5619" w:rsidRDefault="004B561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5619" w:rsidRDefault="004B561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5619" w:rsidRDefault="004B561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5619" w:rsidRDefault="004B561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5619" w:rsidRDefault="004B561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5619" w:rsidRDefault="004B561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5619" w:rsidRPr="00526F39" w:rsidRDefault="004B561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B5619" w:rsidRPr="00526F39" w:rsidSect="001D6F3E">
      <w:pgSz w:w="11906" w:h="16838"/>
      <w:pgMar w:top="125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A31723"/>
    <w:multiLevelType w:val="multilevel"/>
    <w:tmpl w:val="9782C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4833A7D"/>
    <w:multiLevelType w:val="hybridMultilevel"/>
    <w:tmpl w:val="A8A2CE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6A10BF"/>
    <w:multiLevelType w:val="multilevel"/>
    <w:tmpl w:val="6A0CBD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5E10F7E"/>
    <w:multiLevelType w:val="hybridMultilevel"/>
    <w:tmpl w:val="92CE4E16"/>
    <w:lvl w:ilvl="0" w:tplc="A412C7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B76"/>
    <w:rsid w:val="0001277D"/>
    <w:rsid w:val="00067E23"/>
    <w:rsid w:val="00096C54"/>
    <w:rsid w:val="00133A5D"/>
    <w:rsid w:val="001461EE"/>
    <w:rsid w:val="00154533"/>
    <w:rsid w:val="001D6F3E"/>
    <w:rsid w:val="00206005"/>
    <w:rsid w:val="0022511F"/>
    <w:rsid w:val="002451FC"/>
    <w:rsid w:val="002A4FD8"/>
    <w:rsid w:val="002B1525"/>
    <w:rsid w:val="002B360A"/>
    <w:rsid w:val="002C1776"/>
    <w:rsid w:val="003607C8"/>
    <w:rsid w:val="003621BB"/>
    <w:rsid w:val="00397212"/>
    <w:rsid w:val="003F49D2"/>
    <w:rsid w:val="003F61A5"/>
    <w:rsid w:val="00461692"/>
    <w:rsid w:val="00470164"/>
    <w:rsid w:val="00481967"/>
    <w:rsid w:val="004919C7"/>
    <w:rsid w:val="004A5CB6"/>
    <w:rsid w:val="004A720A"/>
    <w:rsid w:val="004B5619"/>
    <w:rsid w:val="004F106A"/>
    <w:rsid w:val="004F69E4"/>
    <w:rsid w:val="00526F39"/>
    <w:rsid w:val="005B26FD"/>
    <w:rsid w:val="0062624D"/>
    <w:rsid w:val="006935CC"/>
    <w:rsid w:val="006A3EBC"/>
    <w:rsid w:val="006A5471"/>
    <w:rsid w:val="006F3D5D"/>
    <w:rsid w:val="007237B5"/>
    <w:rsid w:val="007850CA"/>
    <w:rsid w:val="0078782C"/>
    <w:rsid w:val="007C5B59"/>
    <w:rsid w:val="007D19DC"/>
    <w:rsid w:val="007F755E"/>
    <w:rsid w:val="008A07F3"/>
    <w:rsid w:val="008A39F0"/>
    <w:rsid w:val="008D1EFA"/>
    <w:rsid w:val="0093233F"/>
    <w:rsid w:val="009B1526"/>
    <w:rsid w:val="009C3B76"/>
    <w:rsid w:val="00AC0403"/>
    <w:rsid w:val="00B375E5"/>
    <w:rsid w:val="00B6243E"/>
    <w:rsid w:val="00B81183"/>
    <w:rsid w:val="00B9097C"/>
    <w:rsid w:val="00B92120"/>
    <w:rsid w:val="00BA10E7"/>
    <w:rsid w:val="00BC0383"/>
    <w:rsid w:val="00BD137E"/>
    <w:rsid w:val="00C66E16"/>
    <w:rsid w:val="00CA466D"/>
    <w:rsid w:val="00CA5033"/>
    <w:rsid w:val="00D15492"/>
    <w:rsid w:val="00D50AA6"/>
    <w:rsid w:val="00D712ED"/>
    <w:rsid w:val="00D83CB4"/>
    <w:rsid w:val="00DB0D4D"/>
    <w:rsid w:val="00DB11A7"/>
    <w:rsid w:val="00DB5B52"/>
    <w:rsid w:val="00DC6E4B"/>
    <w:rsid w:val="00E205CC"/>
    <w:rsid w:val="00EA17ED"/>
    <w:rsid w:val="00EA4B71"/>
    <w:rsid w:val="00F22C70"/>
    <w:rsid w:val="00F46980"/>
    <w:rsid w:val="00F95E70"/>
    <w:rsid w:val="00FB0E2C"/>
    <w:rsid w:val="00FD1704"/>
    <w:rsid w:val="00FE4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B76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D1549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sz w:val="4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D15492"/>
    <w:pPr>
      <w:keepNext/>
      <w:numPr>
        <w:ilvl w:val="3"/>
        <w:numId w:val="1"/>
      </w:numPr>
      <w:suppressAutoHyphens/>
      <w:spacing w:after="0" w:line="240" w:lineRule="auto"/>
      <w:ind w:left="1416" w:firstLine="708"/>
      <w:outlineLvl w:val="3"/>
    </w:pPr>
    <w:rPr>
      <w:rFonts w:ascii="Times New Roman" w:hAnsi="Times New Roman"/>
      <w:sz w:val="28"/>
      <w:szCs w:val="28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2624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2624D"/>
    <w:rPr>
      <w:rFonts w:ascii="Calibri" w:hAnsi="Calibri" w:cs="Times New Roman"/>
      <w:b/>
      <w:bCs/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9C3B7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Hyperlink">
    <w:name w:val="Hyperlink"/>
    <w:basedOn w:val="DefaultParagraphFont"/>
    <w:uiPriority w:val="99"/>
    <w:rsid w:val="00096C54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9097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909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B9097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B9097C"/>
    <w:rPr>
      <w:rFonts w:ascii="Times New Roman" w:hAnsi="Times New Roman" w:cs="Times New Roman"/>
      <w:sz w:val="2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rsid w:val="0048196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1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81967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1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8196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8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19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26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8A39F0"/>
    <w:rPr>
      <w:rFonts w:cs="Times New Roman"/>
      <w:sz w:val="28"/>
      <w:szCs w:val="28"/>
      <w:lang w:bidi="ar-SA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8A39F0"/>
    <w:rPr>
      <w:rFonts w:cs="Times New Roman"/>
      <w:sz w:val="30"/>
      <w:szCs w:val="30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8A39F0"/>
    <w:pPr>
      <w:widowControl w:val="0"/>
      <w:shd w:val="clear" w:color="auto" w:fill="FFFFFF"/>
      <w:spacing w:after="0" w:line="317" w:lineRule="exact"/>
    </w:pPr>
    <w:rPr>
      <w:rFonts w:ascii="Times New Roman" w:hAnsi="Times New Roman"/>
      <w:noProof/>
      <w:sz w:val="28"/>
      <w:szCs w:val="28"/>
      <w:lang w:eastAsia="ru-RU"/>
    </w:rPr>
  </w:style>
  <w:style w:type="paragraph" w:customStyle="1" w:styleId="30">
    <w:name w:val="Основной текст (3)"/>
    <w:basedOn w:val="Normal"/>
    <w:link w:val="3"/>
    <w:uiPriority w:val="99"/>
    <w:rsid w:val="008A39F0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hAnsi="Times New Roman"/>
      <w:noProof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30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185</Words>
  <Characters>1058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                                     </dc:title>
  <dc:subject/>
  <dc:creator>kuptsov</dc:creator>
  <cp:keywords/>
  <dc:description/>
  <cp:lastModifiedBy>User</cp:lastModifiedBy>
  <cp:revision>4</cp:revision>
  <cp:lastPrinted>2016-06-06T02:21:00Z</cp:lastPrinted>
  <dcterms:created xsi:type="dcterms:W3CDTF">2016-06-06T02:22:00Z</dcterms:created>
  <dcterms:modified xsi:type="dcterms:W3CDTF">2016-07-11T06:30:00Z</dcterms:modified>
</cp:coreProperties>
</file>