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4E1" w:rsidRPr="00927A8E" w:rsidRDefault="007174E1" w:rsidP="00C57D32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27A8E">
        <w:rPr>
          <w:rFonts w:ascii="Times New Roman" w:hAnsi="Times New Roman" w:cs="Times New Roman"/>
          <w:b/>
          <w:sz w:val="44"/>
          <w:szCs w:val="44"/>
        </w:rPr>
        <w:t xml:space="preserve">  К  сведению  жителей  Знаменского  сельсовета </w:t>
      </w:r>
    </w:p>
    <w:p w:rsidR="007174E1" w:rsidRPr="00927A8E" w:rsidRDefault="007174E1" w:rsidP="00C57D32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174E1" w:rsidRPr="00927A8E" w:rsidRDefault="007174E1" w:rsidP="00FD00B5">
      <w:pPr>
        <w:jc w:val="both"/>
        <w:rPr>
          <w:rFonts w:ascii="Times New Roman" w:hAnsi="Times New Roman" w:cs="Times New Roman"/>
          <w:b/>
          <w:sz w:val="44"/>
          <w:szCs w:val="44"/>
        </w:rPr>
      </w:pPr>
      <w:r w:rsidRPr="00927A8E">
        <w:rPr>
          <w:rFonts w:ascii="Times New Roman" w:hAnsi="Times New Roman" w:cs="Times New Roman"/>
          <w:sz w:val="44"/>
          <w:szCs w:val="44"/>
        </w:rPr>
        <w:t xml:space="preserve">             </w:t>
      </w:r>
      <w:r w:rsidRPr="00927A8E">
        <w:rPr>
          <w:rFonts w:ascii="Times New Roman" w:hAnsi="Times New Roman" w:cs="Times New Roman"/>
          <w:b/>
          <w:sz w:val="44"/>
          <w:szCs w:val="44"/>
        </w:rPr>
        <w:t>В соответствии с постановлением  главы Знаменского сельсовета  от 01.04.2014 года № 34-П «О проведении публичного  слушания об утверждении отчета об исполнении  бюджета  Знаменского сельсовета за 2013 год».</w:t>
      </w:r>
    </w:p>
    <w:p w:rsidR="007174E1" w:rsidRPr="00927A8E" w:rsidRDefault="007174E1" w:rsidP="00FD00B5">
      <w:pPr>
        <w:jc w:val="both"/>
        <w:rPr>
          <w:rFonts w:ascii="Times New Roman" w:hAnsi="Times New Roman" w:cs="Times New Roman"/>
          <w:b/>
          <w:sz w:val="44"/>
          <w:szCs w:val="44"/>
        </w:rPr>
      </w:pPr>
      <w:r w:rsidRPr="00927A8E">
        <w:rPr>
          <w:rFonts w:ascii="Times New Roman" w:hAnsi="Times New Roman" w:cs="Times New Roman"/>
          <w:b/>
          <w:sz w:val="44"/>
          <w:szCs w:val="44"/>
        </w:rPr>
        <w:t xml:space="preserve">       15.04.2014  года в 15.00 часов состоится публичное слушание по адресу: с. Знаменка ул. Пролетарская 58 Здание администрации сельсовета.</w:t>
      </w:r>
    </w:p>
    <w:p w:rsidR="007174E1" w:rsidRPr="00927A8E" w:rsidRDefault="007174E1" w:rsidP="00FD00B5">
      <w:pPr>
        <w:jc w:val="both"/>
        <w:rPr>
          <w:rFonts w:ascii="Times New Roman" w:hAnsi="Times New Roman" w:cs="Times New Roman"/>
          <w:b/>
          <w:color w:val="000000"/>
          <w:spacing w:val="-1"/>
          <w:sz w:val="44"/>
          <w:szCs w:val="44"/>
        </w:rPr>
      </w:pPr>
      <w:r w:rsidRPr="00927A8E">
        <w:rPr>
          <w:rFonts w:ascii="Times New Roman" w:hAnsi="Times New Roman" w:cs="Times New Roman"/>
          <w:b/>
          <w:sz w:val="44"/>
          <w:szCs w:val="44"/>
        </w:rPr>
        <w:t xml:space="preserve">       Тема слушаний: «Обсуждение проекта Решения Знаменского сельского Совета депутатов об утверждении отчета об </w:t>
      </w:r>
      <w:r w:rsidRPr="00927A8E">
        <w:rPr>
          <w:rFonts w:ascii="Times New Roman" w:hAnsi="Times New Roman" w:cs="Times New Roman"/>
          <w:b/>
          <w:color w:val="000000"/>
          <w:spacing w:val="3"/>
          <w:sz w:val="44"/>
          <w:szCs w:val="44"/>
        </w:rPr>
        <w:t xml:space="preserve">исполнении  бюджета  Знаменского сельсовета  за 2013 </w:t>
      </w:r>
      <w:r w:rsidRPr="00927A8E">
        <w:rPr>
          <w:rFonts w:ascii="Times New Roman" w:hAnsi="Times New Roman" w:cs="Times New Roman"/>
          <w:b/>
          <w:color w:val="000000"/>
          <w:spacing w:val="-1"/>
          <w:sz w:val="44"/>
          <w:szCs w:val="44"/>
        </w:rPr>
        <w:t>год</w:t>
      </w:r>
      <w:r>
        <w:rPr>
          <w:rFonts w:ascii="Times New Roman" w:hAnsi="Times New Roman" w:cs="Times New Roman"/>
          <w:b/>
          <w:color w:val="000000"/>
          <w:spacing w:val="-1"/>
          <w:sz w:val="44"/>
          <w:szCs w:val="44"/>
        </w:rPr>
        <w:t>»</w:t>
      </w:r>
      <w:r w:rsidRPr="00927A8E">
        <w:rPr>
          <w:rFonts w:ascii="Times New Roman" w:hAnsi="Times New Roman" w:cs="Times New Roman"/>
          <w:b/>
          <w:color w:val="000000"/>
          <w:spacing w:val="-1"/>
          <w:sz w:val="44"/>
          <w:szCs w:val="44"/>
        </w:rPr>
        <w:t>.</w:t>
      </w:r>
    </w:p>
    <w:p w:rsidR="007174E1" w:rsidRPr="00927A8E" w:rsidRDefault="007174E1" w:rsidP="00C57D32">
      <w:pPr>
        <w:rPr>
          <w:rFonts w:ascii="Times New Roman" w:hAnsi="Times New Roman" w:cs="Times New Roman"/>
          <w:b/>
          <w:sz w:val="44"/>
          <w:szCs w:val="44"/>
        </w:rPr>
      </w:pPr>
      <w:r w:rsidRPr="00927A8E">
        <w:rPr>
          <w:rFonts w:ascii="Times New Roman" w:hAnsi="Times New Roman" w:cs="Times New Roman"/>
          <w:b/>
          <w:sz w:val="44"/>
          <w:szCs w:val="44"/>
        </w:rPr>
        <w:t xml:space="preserve">       Инициатор проведения публичного слушания - глава Знаменского сельсовета.</w:t>
      </w:r>
    </w:p>
    <w:p w:rsidR="007174E1" w:rsidRPr="00927A8E" w:rsidRDefault="007174E1" w:rsidP="00927A8E">
      <w:pPr>
        <w:jc w:val="both"/>
        <w:rPr>
          <w:rFonts w:ascii="Times New Roman" w:hAnsi="Times New Roman" w:cs="Times New Roman"/>
          <w:b/>
          <w:sz w:val="44"/>
          <w:szCs w:val="44"/>
        </w:rPr>
      </w:pPr>
      <w:r w:rsidRPr="00927A8E">
        <w:rPr>
          <w:rFonts w:ascii="Times New Roman" w:hAnsi="Times New Roman" w:cs="Times New Roman"/>
          <w:b/>
          <w:sz w:val="44"/>
          <w:szCs w:val="44"/>
        </w:rPr>
        <w:t xml:space="preserve">                С проектом  Решения об утверждении отчета об исполнении бюджета Знаменского сельсовета можно дополнительно ознакомиться в администрации Знаменского сельсовета по адресу: с. Знаменка ул. Пролетарская 58 Здание администрации сельсовета.</w:t>
      </w:r>
    </w:p>
    <w:p w:rsidR="007174E1" w:rsidRPr="00927A8E" w:rsidRDefault="007174E1" w:rsidP="00C57D32">
      <w:pPr>
        <w:jc w:val="both"/>
        <w:rPr>
          <w:rFonts w:ascii="Times New Roman" w:hAnsi="Times New Roman" w:cs="Times New Roman"/>
          <w:sz w:val="44"/>
          <w:szCs w:val="44"/>
        </w:rPr>
      </w:pPr>
    </w:p>
    <w:p w:rsidR="007174E1" w:rsidRPr="00927A8E" w:rsidRDefault="007174E1" w:rsidP="00C57D32">
      <w:pPr>
        <w:jc w:val="both"/>
        <w:rPr>
          <w:rFonts w:ascii="Times New Roman" w:hAnsi="Times New Roman" w:cs="Times New Roman"/>
          <w:sz w:val="44"/>
          <w:szCs w:val="44"/>
        </w:rPr>
      </w:pPr>
      <w:r w:rsidRPr="00927A8E">
        <w:rPr>
          <w:rFonts w:ascii="Times New Roman" w:hAnsi="Times New Roman" w:cs="Times New Roman"/>
          <w:sz w:val="44"/>
          <w:szCs w:val="44"/>
        </w:rPr>
        <w:t xml:space="preserve">           </w:t>
      </w:r>
    </w:p>
    <w:p w:rsidR="007174E1" w:rsidRPr="00927A8E" w:rsidRDefault="007174E1" w:rsidP="00927A8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27A8E">
        <w:rPr>
          <w:rFonts w:ascii="Times New Roman" w:hAnsi="Times New Roman" w:cs="Times New Roman"/>
          <w:b/>
          <w:sz w:val="44"/>
          <w:szCs w:val="44"/>
        </w:rPr>
        <w:t>Комиссия по организации и проведению публичных слушаний</w:t>
      </w:r>
    </w:p>
    <w:sectPr w:rsidR="007174E1" w:rsidRPr="00927A8E" w:rsidSect="006B45DE">
      <w:pgSz w:w="16838" w:h="11906" w:orient="landscape"/>
      <w:pgMar w:top="510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1BEB"/>
    <w:rsid w:val="00096E81"/>
    <w:rsid w:val="001F1196"/>
    <w:rsid w:val="006B45DE"/>
    <w:rsid w:val="007174E1"/>
    <w:rsid w:val="00717BA3"/>
    <w:rsid w:val="00927A8E"/>
    <w:rsid w:val="00AF1BEB"/>
    <w:rsid w:val="00C57D32"/>
    <w:rsid w:val="00E05E39"/>
    <w:rsid w:val="00FD0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D32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05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05E3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10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147</Words>
  <Characters>839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К  сведению  жителей  Знаменского  сельсовета </dc:title>
  <dc:subject/>
  <dc:creator>*</dc:creator>
  <cp:keywords/>
  <dc:description/>
  <cp:lastModifiedBy>User</cp:lastModifiedBy>
  <cp:revision>2</cp:revision>
  <cp:lastPrinted>2013-04-17T05:37:00Z</cp:lastPrinted>
  <dcterms:created xsi:type="dcterms:W3CDTF">2014-04-02T09:05:00Z</dcterms:created>
  <dcterms:modified xsi:type="dcterms:W3CDTF">2014-04-02T09:05:00Z</dcterms:modified>
</cp:coreProperties>
</file>