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Ind w:w="-7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270"/>
        <w:gridCol w:w="6733"/>
      </w:tblGrid>
      <w:tr w:rsidR="003F3EF7" w:rsidTr="00886866">
        <w:tc>
          <w:tcPr>
            <w:tcW w:w="3270" w:type="dxa"/>
          </w:tcPr>
          <w:p w:rsidR="003F3EF7" w:rsidRDefault="003F3EF7" w:rsidP="00886866">
            <w:pPr>
              <w:rPr>
                <w:rFonts w:ascii="Times New Roman" w:hAnsi="Times New Roman"/>
                <w:b/>
                <w:color w:val="0070C0"/>
                <w:sz w:val="32"/>
                <w:szCs w:val="32"/>
              </w:rPr>
            </w:pPr>
            <w:r w:rsidRPr="00925215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2.25pt;height:357.75pt">
                  <v:imagedata r:id="rId4" o:title=""/>
                </v:shape>
              </w:pict>
            </w:r>
          </w:p>
        </w:tc>
        <w:tc>
          <w:tcPr>
            <w:tcW w:w="6733" w:type="dxa"/>
          </w:tcPr>
          <w:p w:rsidR="003F3EF7" w:rsidRPr="001F4668" w:rsidRDefault="003F3EF7" w:rsidP="00886866">
            <w:pPr>
              <w:jc w:val="center"/>
              <w:rPr>
                <w:rFonts w:ascii="Times New Roman" w:hAnsi="Times New Roman"/>
                <w:b/>
                <w:color w:val="0070C0"/>
                <w:sz w:val="32"/>
                <w:szCs w:val="32"/>
              </w:rPr>
            </w:pPr>
            <w:r w:rsidRPr="001F4668">
              <w:rPr>
                <w:rFonts w:ascii="Times New Roman" w:hAnsi="Times New Roman"/>
                <w:b/>
                <w:color w:val="0070C0"/>
                <w:sz w:val="32"/>
                <w:szCs w:val="32"/>
              </w:rPr>
              <w:t>Поздравление</w:t>
            </w:r>
          </w:p>
          <w:p w:rsidR="003F3EF7" w:rsidRDefault="003F3EF7" w:rsidP="0088686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F4668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Администрация Знаменского сельсовета от всей души поздравляет всех Участников, Ветеранов ВОВ, вдов </w:t>
            </w:r>
            <w:r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Участников, </w:t>
            </w:r>
            <w:r w:rsidRPr="001F4668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Ветеранов ВОВ, тружеников тыла, участников блокады Ленинграда </w:t>
            </w:r>
          </w:p>
          <w:p w:rsidR="003F3EF7" w:rsidRPr="001F4668" w:rsidRDefault="003F3EF7" w:rsidP="0088686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F4668">
              <w:rPr>
                <w:rFonts w:ascii="Times New Roman" w:hAnsi="Times New Roman"/>
                <w:color w:val="FF0000"/>
                <w:sz w:val="28"/>
                <w:szCs w:val="28"/>
              </w:rPr>
              <w:t>с Днем Победы!</w:t>
            </w:r>
          </w:p>
          <w:p w:rsidR="003F3EF7" w:rsidRDefault="003F3EF7" w:rsidP="00886866">
            <w:pPr>
              <w:pStyle w:val="NormalWeb"/>
              <w:spacing w:before="0" w:beforeAutospacing="0" w:after="0" w:afterAutospacing="0"/>
              <w:jc w:val="center"/>
              <w:rPr>
                <w:i/>
                <w:iCs/>
                <w:color w:val="0000FF"/>
                <w:sz w:val="32"/>
                <w:szCs w:val="32"/>
              </w:rPr>
            </w:pPr>
            <w:r w:rsidRPr="00886866">
              <w:rPr>
                <w:i/>
                <w:iCs/>
                <w:color w:val="0000FF"/>
                <w:sz w:val="32"/>
                <w:szCs w:val="32"/>
              </w:rPr>
              <w:t xml:space="preserve">Поздравляем вас с Днем Победы </w:t>
            </w:r>
          </w:p>
          <w:p w:rsidR="003F3EF7" w:rsidRDefault="003F3EF7" w:rsidP="00886866">
            <w:pPr>
              <w:pStyle w:val="NormalWeb"/>
              <w:spacing w:before="0" w:beforeAutospacing="0" w:after="0" w:afterAutospacing="0"/>
              <w:jc w:val="center"/>
              <w:rPr>
                <w:i/>
                <w:iCs/>
                <w:color w:val="0000FF"/>
                <w:sz w:val="32"/>
                <w:szCs w:val="32"/>
              </w:rPr>
            </w:pPr>
            <w:r w:rsidRPr="00886866">
              <w:rPr>
                <w:i/>
                <w:iCs/>
                <w:color w:val="0000FF"/>
                <w:sz w:val="32"/>
                <w:szCs w:val="32"/>
              </w:rPr>
              <w:t xml:space="preserve">в Великой Отечественной войне! </w:t>
            </w:r>
          </w:p>
          <w:p w:rsidR="003F3EF7" w:rsidRDefault="003F3EF7" w:rsidP="00886866">
            <w:pPr>
              <w:pStyle w:val="NormalWeb"/>
              <w:spacing w:before="0" w:beforeAutospacing="0" w:after="0" w:afterAutospacing="0"/>
              <w:jc w:val="center"/>
              <w:rPr>
                <w:i/>
                <w:iCs/>
                <w:color w:val="0000FF"/>
                <w:sz w:val="32"/>
                <w:szCs w:val="32"/>
              </w:rPr>
            </w:pPr>
            <w:r w:rsidRPr="00886866">
              <w:rPr>
                <w:i/>
                <w:iCs/>
                <w:color w:val="0000FF"/>
                <w:sz w:val="32"/>
                <w:szCs w:val="32"/>
              </w:rPr>
              <w:t xml:space="preserve">С мая 1945 года прошло уже 70 лет. </w:t>
            </w:r>
          </w:p>
          <w:p w:rsidR="003F3EF7" w:rsidRDefault="003F3EF7" w:rsidP="00886866">
            <w:pPr>
              <w:pStyle w:val="NormalWeb"/>
              <w:spacing w:before="0" w:beforeAutospacing="0" w:after="0" w:afterAutospacing="0"/>
              <w:jc w:val="center"/>
              <w:rPr>
                <w:i/>
                <w:iCs/>
                <w:color w:val="0000FF"/>
                <w:sz w:val="32"/>
                <w:szCs w:val="32"/>
              </w:rPr>
            </w:pPr>
            <w:r w:rsidRPr="00886866">
              <w:rPr>
                <w:i/>
                <w:iCs/>
                <w:color w:val="0000FF"/>
                <w:sz w:val="32"/>
                <w:szCs w:val="32"/>
              </w:rPr>
              <w:t xml:space="preserve">Все дальше уходит в историю суровое военное время. Меняются поколения, под мирным небом вырастают наши дети. Каждый год, отмечая Великую Победу, мы вспоминаем о ее цене. Чтим героев и скорбим о павших. </w:t>
            </w:r>
          </w:p>
          <w:p w:rsidR="003F3EF7" w:rsidRDefault="003F3EF7" w:rsidP="00886866">
            <w:pPr>
              <w:pStyle w:val="NormalWeb"/>
              <w:spacing w:before="0" w:beforeAutospacing="0" w:after="0" w:afterAutospacing="0"/>
              <w:jc w:val="center"/>
              <w:rPr>
                <w:i/>
                <w:iCs/>
                <w:color w:val="0000FF"/>
                <w:sz w:val="32"/>
                <w:szCs w:val="32"/>
              </w:rPr>
            </w:pPr>
            <w:r w:rsidRPr="00886866">
              <w:rPr>
                <w:i/>
                <w:iCs/>
                <w:color w:val="0000FF"/>
                <w:sz w:val="32"/>
                <w:szCs w:val="32"/>
              </w:rPr>
              <w:t xml:space="preserve">С глубоким уважением благодарим наших ветеранов и всех, кто работал в тылу. </w:t>
            </w:r>
          </w:p>
          <w:p w:rsidR="003F3EF7" w:rsidRDefault="003F3EF7" w:rsidP="00886866">
            <w:pPr>
              <w:pStyle w:val="NormalWeb"/>
              <w:spacing w:before="0" w:beforeAutospacing="0" w:after="0" w:afterAutospacing="0"/>
              <w:jc w:val="center"/>
              <w:rPr>
                <w:i/>
                <w:iCs/>
                <w:color w:val="0000FF"/>
                <w:sz w:val="32"/>
                <w:szCs w:val="32"/>
              </w:rPr>
            </w:pPr>
            <w:r w:rsidRPr="00886866">
              <w:rPr>
                <w:i/>
                <w:iCs/>
                <w:color w:val="0000FF"/>
                <w:sz w:val="32"/>
                <w:szCs w:val="32"/>
              </w:rPr>
              <w:t xml:space="preserve">Мы говорим им искреннее спасибо за мир и свободу, которые они нам подарили. </w:t>
            </w:r>
          </w:p>
          <w:p w:rsidR="003F3EF7" w:rsidRPr="00886866" w:rsidRDefault="003F3EF7" w:rsidP="00886866">
            <w:pPr>
              <w:pStyle w:val="NormalWeb"/>
              <w:spacing w:before="0" w:beforeAutospacing="0" w:after="0" w:afterAutospacing="0"/>
              <w:jc w:val="center"/>
              <w:rPr>
                <w:color w:val="0000FF"/>
              </w:rPr>
            </w:pPr>
            <w:r w:rsidRPr="00886866">
              <w:rPr>
                <w:i/>
                <w:iCs/>
                <w:color w:val="0000FF"/>
                <w:sz w:val="32"/>
                <w:szCs w:val="32"/>
              </w:rPr>
              <w:t>За страну, которую построили после войны.</w:t>
            </w:r>
            <w:r w:rsidRPr="00886866">
              <w:rPr>
                <w:i/>
                <w:iCs/>
                <w:color w:val="0000FF"/>
                <w:sz w:val="32"/>
                <w:szCs w:val="32"/>
              </w:rPr>
              <w:br/>
            </w:r>
          </w:p>
          <w:p w:rsidR="003F3EF7" w:rsidRDefault="003F3EF7" w:rsidP="00886866">
            <w:pPr>
              <w:rPr>
                <w:rFonts w:ascii="Times New Roman" w:hAnsi="Times New Roman"/>
                <w:b/>
                <w:color w:val="0070C0"/>
                <w:sz w:val="32"/>
                <w:szCs w:val="32"/>
              </w:rPr>
            </w:pPr>
          </w:p>
        </w:tc>
      </w:tr>
    </w:tbl>
    <w:p w:rsidR="003F3EF7" w:rsidRPr="001F4668" w:rsidRDefault="003F3EF7" w:rsidP="001F4668">
      <w:pPr>
        <w:jc w:val="both"/>
        <w:rPr>
          <w:rFonts w:ascii="Times New Roman" w:hAnsi="Times New Roman"/>
          <w:sz w:val="28"/>
          <w:szCs w:val="28"/>
        </w:rPr>
      </w:pPr>
    </w:p>
    <w:sectPr w:rsidR="003F3EF7" w:rsidRPr="001F4668" w:rsidSect="006125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4668"/>
    <w:rsid w:val="00032962"/>
    <w:rsid w:val="00192862"/>
    <w:rsid w:val="001F4668"/>
    <w:rsid w:val="002000AB"/>
    <w:rsid w:val="003F3EF7"/>
    <w:rsid w:val="005108AA"/>
    <w:rsid w:val="00530B14"/>
    <w:rsid w:val="00555867"/>
    <w:rsid w:val="0061254B"/>
    <w:rsid w:val="0080550C"/>
    <w:rsid w:val="00886866"/>
    <w:rsid w:val="008B4AF4"/>
    <w:rsid w:val="00914B52"/>
    <w:rsid w:val="00925215"/>
    <w:rsid w:val="00E14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54B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1F466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1F4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F466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locked/>
    <w:rsid w:val="00886866"/>
    <w:pPr>
      <w:spacing w:after="200" w:line="276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130</TotalTime>
  <Pages>1</Pages>
  <Words>105</Words>
  <Characters>601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Мэри</dc:creator>
  <cp:keywords/>
  <dc:description/>
  <cp:lastModifiedBy>User</cp:lastModifiedBy>
  <cp:revision>4</cp:revision>
  <cp:lastPrinted>2013-04-26T03:53:00Z</cp:lastPrinted>
  <dcterms:created xsi:type="dcterms:W3CDTF">2013-04-25T12:46:00Z</dcterms:created>
  <dcterms:modified xsi:type="dcterms:W3CDTF">2015-04-29T02:48:00Z</dcterms:modified>
</cp:coreProperties>
</file>