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CB9" w:rsidRDefault="00A33CB9" w:rsidP="00292D16">
      <w:pPr>
        <w:tabs>
          <w:tab w:val="left" w:pos="0"/>
        </w:tabs>
        <w:ind w:left="303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202.4pt;margin-top:-21.4pt;width:61.15pt;height:77.65pt;z-index:251658240;visibility:visible;mso-wrap-distance-left:0;mso-wrap-distance-right:0" filled="t">
            <v:imagedata r:id="rId7" o:title=""/>
            <w10:wrap type="square" side="largest"/>
          </v:shape>
        </w:pict>
      </w:r>
      <w:r>
        <w:rPr>
          <w:rFonts w:ascii="Times New Roman" w:hAnsi="Times New Roman"/>
          <w:sz w:val="28"/>
          <w:szCs w:val="28"/>
        </w:rPr>
        <w:t xml:space="preserve">                                     </w:t>
      </w:r>
    </w:p>
    <w:p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A33CB9" w:rsidRDefault="00A33CB9" w:rsidP="006575D7">
      <w:pPr>
        <w:ind w:left="3030"/>
        <w:rPr>
          <w:rFonts w:ascii="Times New Roman" w:hAnsi="Times New Roman"/>
          <w:sz w:val="28"/>
          <w:szCs w:val="28"/>
        </w:rPr>
      </w:pPr>
    </w:p>
    <w:p w:rsidR="00A33CB9" w:rsidRDefault="00A33CB9" w:rsidP="006575D7">
      <w:pPr>
        <w:ind w:left="303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РОССИЙСКАЯ ФЕДЕРАЦИЯ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КРАСНОЯРСКИЙ КРАЙ</w:t>
      </w:r>
    </w:p>
    <w:p w:rsidR="00A33CB9" w:rsidRDefault="00A33CB9" w:rsidP="006575D7">
      <w:pPr>
        <w:jc w:val="center"/>
        <w:rPr>
          <w:rFonts w:ascii="Times New Roman" w:hAnsi="Times New Roman"/>
          <w:sz w:val="28"/>
          <w:szCs w:val="28"/>
        </w:rPr>
      </w:pPr>
    </w:p>
    <w:p w:rsidR="00A33CB9" w:rsidRPr="00DB218B" w:rsidRDefault="00A33CB9" w:rsidP="00DB218B">
      <w:pPr>
        <w:pStyle w:val="Heading1"/>
        <w:rPr>
          <w:rFonts w:ascii="Times New Roman" w:hAnsi="Times New Roman"/>
          <w:b/>
          <w:bCs/>
          <w:sz w:val="36"/>
          <w:szCs w:val="36"/>
        </w:rPr>
      </w:pPr>
      <w:r w:rsidRPr="00DB218B">
        <w:rPr>
          <w:rFonts w:ascii="Times New Roman" w:hAnsi="Times New Roman"/>
          <w:b/>
        </w:rPr>
        <w:t>РЕШЕНИЕ</w:t>
      </w:r>
    </w:p>
    <w:p w:rsidR="00A33CB9" w:rsidRDefault="00A33CB9" w:rsidP="006575D7"/>
    <w:p w:rsidR="00A33CB9" w:rsidRPr="009C42EB" w:rsidRDefault="00A33CB9" w:rsidP="006575D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03. 09.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8"/>
            <w:szCs w:val="28"/>
          </w:rPr>
          <w:t>2014 г</w:t>
        </w:r>
      </w:smartTag>
      <w:r>
        <w:rPr>
          <w:rFonts w:ascii="Times New Roman" w:hAnsi="Times New Roman"/>
          <w:sz w:val="28"/>
          <w:szCs w:val="28"/>
        </w:rPr>
        <w:t xml:space="preserve">.                                 </w:t>
      </w:r>
      <w:r w:rsidRPr="009C42EB">
        <w:rPr>
          <w:rFonts w:ascii="Times New Roman" w:hAnsi="Times New Roman"/>
          <w:sz w:val="28"/>
          <w:szCs w:val="28"/>
        </w:rPr>
        <w:t>с. Знаменка</w:t>
      </w:r>
      <w:r>
        <w:rPr>
          <w:rFonts w:ascii="Times New Roman" w:hAnsi="Times New Roman"/>
          <w:sz w:val="28"/>
          <w:szCs w:val="28"/>
        </w:rPr>
        <w:t xml:space="preserve">                                 № 147-рс</w:t>
      </w:r>
    </w:p>
    <w:p w:rsidR="00A33CB9" w:rsidRPr="009C42EB" w:rsidRDefault="00A33CB9" w:rsidP="006575D7">
      <w:pPr>
        <w:pStyle w:val="51"/>
        <w:spacing w:before="23" w:after="0" w:line="240" w:lineRule="auto"/>
        <w:jc w:val="both"/>
        <w:rPr>
          <w:rFonts w:ascii="Times New Roman" w:hAnsi="Times New Roman"/>
          <w:noProof w:val="0"/>
          <w:sz w:val="28"/>
          <w:szCs w:val="28"/>
        </w:rPr>
      </w:pPr>
    </w:p>
    <w:p w:rsidR="00A33CB9" w:rsidRDefault="00A33CB9" w:rsidP="0026216E">
      <w:pPr>
        <w:tabs>
          <w:tab w:val="left" w:pos="709"/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 выдвижении кандидатуры на звание </w:t>
      </w:r>
    </w:p>
    <w:p w:rsidR="00A33CB9" w:rsidRPr="009C42EB" w:rsidRDefault="00A33CB9" w:rsidP="0026216E">
      <w:pPr>
        <w:tabs>
          <w:tab w:val="left" w:pos="709"/>
          <w:tab w:val="left" w:pos="113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«Почетный гражданин Минусинского района»</w:t>
      </w:r>
    </w:p>
    <w:p w:rsidR="00A33CB9" w:rsidRDefault="00A33CB9"/>
    <w:p w:rsidR="00A33CB9" w:rsidRDefault="00A33CB9"/>
    <w:p w:rsidR="00A33CB9" w:rsidRPr="009C42EB" w:rsidRDefault="00A33CB9" w:rsidP="00292D16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>В соответствии</w:t>
      </w:r>
      <w:r w:rsidRPr="009C42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Решением Минусинского районного Совета депутатов Красноярского края от 18.10.2010 № 37-рс «О почетном звании «Почетный гражданин Минусинского района», Знаменский сельский Совет депутатов </w:t>
      </w:r>
      <w:r w:rsidRPr="009C42EB">
        <w:rPr>
          <w:rFonts w:ascii="Times New Roman" w:hAnsi="Times New Roman"/>
          <w:b/>
          <w:sz w:val="28"/>
          <w:szCs w:val="28"/>
        </w:rPr>
        <w:t>РЕШИЛ</w:t>
      </w:r>
      <w:r w:rsidRPr="009C42EB">
        <w:rPr>
          <w:rFonts w:ascii="Times New Roman" w:hAnsi="Times New Roman"/>
          <w:sz w:val="28"/>
          <w:szCs w:val="28"/>
        </w:rPr>
        <w:t>:</w:t>
      </w:r>
    </w:p>
    <w:p w:rsidR="00A33CB9" w:rsidRDefault="00A33CB9" w:rsidP="005258C1">
      <w:pPr>
        <w:tabs>
          <w:tab w:val="left" w:pos="709"/>
          <w:tab w:val="left" w:pos="1134"/>
        </w:tabs>
        <w:jc w:val="both"/>
        <w:rPr>
          <w:rFonts w:ascii="Times New Roman" w:hAnsi="Times New Roman"/>
          <w:sz w:val="28"/>
          <w:szCs w:val="28"/>
        </w:rPr>
      </w:pPr>
    </w:p>
    <w:p w:rsidR="00A33CB9" w:rsidRDefault="00A33CB9" w:rsidP="00B452AE">
      <w:pPr>
        <w:numPr>
          <w:ilvl w:val="0"/>
          <w:numId w:val="4"/>
        </w:numPr>
        <w:tabs>
          <w:tab w:val="clear" w:pos="1845"/>
          <w:tab w:val="num" w:pos="0"/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Выдвинуть кандидатуру Поздеевой Августы Владимировны на звание «Почетный гражданин Минусинского района».</w:t>
      </w:r>
    </w:p>
    <w:p w:rsidR="00A33CB9" w:rsidRDefault="00A33CB9" w:rsidP="00B452AE">
      <w:pPr>
        <w:numPr>
          <w:ilvl w:val="0"/>
          <w:numId w:val="4"/>
        </w:numPr>
        <w:tabs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9D2240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>
        <w:rPr>
          <w:rFonts w:ascii="Times New Roman" w:hAnsi="Times New Roman"/>
          <w:sz w:val="28"/>
          <w:szCs w:val="28"/>
        </w:rPr>
        <w:t>Решения возложить на постоянную комиссию по вопросам социальной сферы, образования, здравоохранения, культуры (Карасев А.Т.).</w:t>
      </w:r>
    </w:p>
    <w:p w:rsidR="00A33CB9" w:rsidRPr="009C42EB" w:rsidRDefault="00A33CB9" w:rsidP="00B452AE">
      <w:pPr>
        <w:numPr>
          <w:ilvl w:val="0"/>
          <w:numId w:val="4"/>
        </w:numPr>
        <w:tabs>
          <w:tab w:val="left" w:pos="709"/>
          <w:tab w:val="left" w:pos="1134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</w:t>
      </w:r>
      <w:r w:rsidRPr="009C42EB">
        <w:rPr>
          <w:rFonts w:ascii="Times New Roman" w:hAnsi="Times New Roman"/>
          <w:sz w:val="28"/>
          <w:szCs w:val="28"/>
        </w:rPr>
        <w:t>ение вступает в силу в день, следующий за днем официального опубликования в газете «Власть труда».</w:t>
      </w:r>
    </w:p>
    <w:p w:rsidR="00A33CB9" w:rsidRPr="009C42EB" w:rsidRDefault="00A33CB9" w:rsidP="00292D16">
      <w:pPr>
        <w:shd w:val="clear" w:color="auto" w:fill="FFFFFF"/>
        <w:jc w:val="both"/>
        <w:rPr>
          <w:rFonts w:ascii="Times New Roman" w:hAnsi="Times New Roman"/>
          <w:sz w:val="28"/>
          <w:szCs w:val="28"/>
        </w:rPr>
      </w:pPr>
    </w:p>
    <w:p w:rsidR="00A33CB9" w:rsidRDefault="00A33CB9" w:rsidP="00292D16">
      <w:pPr>
        <w:pStyle w:val="BodyTextIndent"/>
        <w:rPr>
          <w:rFonts w:ascii="Times New Roman" w:hAnsi="Times New Roman"/>
        </w:rPr>
      </w:pPr>
    </w:p>
    <w:p w:rsidR="00A33CB9" w:rsidRDefault="00A33CB9" w:rsidP="00292D16">
      <w:pPr>
        <w:pStyle w:val="BodyTextIndent"/>
        <w:rPr>
          <w:rFonts w:ascii="Times New Roman" w:hAnsi="Times New Roman"/>
        </w:rPr>
      </w:pPr>
    </w:p>
    <w:p w:rsidR="00A33CB9" w:rsidRPr="009C42EB" w:rsidRDefault="00A33CB9" w:rsidP="00292D16">
      <w:pPr>
        <w:pStyle w:val="BodyTextIndent"/>
        <w:rPr>
          <w:rFonts w:ascii="Times New Roman" w:hAnsi="Times New Roman"/>
        </w:rPr>
      </w:pPr>
      <w:r w:rsidRPr="009C42EB">
        <w:rPr>
          <w:rFonts w:ascii="Times New Roman" w:hAnsi="Times New Roman"/>
        </w:rPr>
        <w:t>Председатель Совета депутатов                                                 А.В. Поздеева</w:t>
      </w:r>
    </w:p>
    <w:p w:rsidR="00A33CB9" w:rsidRDefault="00A33CB9" w:rsidP="00DB218B">
      <w:pPr>
        <w:pStyle w:val="BodyTextIndent"/>
        <w:autoSpaceDE w:val="0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</w:p>
    <w:p w:rsidR="00A33CB9" w:rsidRDefault="00A33CB9" w:rsidP="00DB218B">
      <w:pPr>
        <w:pStyle w:val="BodyTextIndent"/>
        <w:autoSpaceDE w:val="0"/>
        <w:ind w:firstLine="0"/>
        <w:rPr>
          <w:rFonts w:ascii="Times New Roman" w:hAnsi="Times New Roman"/>
        </w:rPr>
      </w:pPr>
    </w:p>
    <w:p w:rsidR="00A33CB9" w:rsidRPr="00DB218B" w:rsidRDefault="00A33CB9" w:rsidP="00B452AE">
      <w:pPr>
        <w:pStyle w:val="BodyTextIndent"/>
        <w:autoSpaceDE w:val="0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Г</w:t>
      </w:r>
      <w:r w:rsidRPr="009C42EB">
        <w:rPr>
          <w:rFonts w:ascii="Times New Roman" w:hAnsi="Times New Roman"/>
        </w:rPr>
        <w:t>лав</w:t>
      </w:r>
      <w:r>
        <w:rPr>
          <w:rFonts w:ascii="Times New Roman" w:hAnsi="Times New Roman"/>
        </w:rPr>
        <w:t>а</w:t>
      </w:r>
      <w:r w:rsidRPr="009C42EB">
        <w:rPr>
          <w:rFonts w:ascii="Times New Roman" w:hAnsi="Times New Roman"/>
        </w:rPr>
        <w:t xml:space="preserve"> сельсовета</w:t>
      </w:r>
      <w:r w:rsidRPr="009C42EB">
        <w:rPr>
          <w:rFonts w:ascii="Times New Roman" w:hAnsi="Times New Roman"/>
        </w:rPr>
        <w:tab/>
        <w:t xml:space="preserve">                            </w:t>
      </w:r>
      <w:r>
        <w:rPr>
          <w:rFonts w:ascii="Times New Roman" w:hAnsi="Times New Roman"/>
        </w:rPr>
        <w:t xml:space="preserve">                                </w:t>
      </w:r>
      <w:r w:rsidRPr="009C42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О. В. Романченко</w:t>
      </w:r>
    </w:p>
    <w:p w:rsidR="00A33CB9" w:rsidRDefault="00A33CB9" w:rsidP="00292D16">
      <w:pPr>
        <w:pStyle w:val="BodyTextIndent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p w:rsidR="00A33CB9" w:rsidRDefault="00A33CB9" w:rsidP="00292D16">
      <w:pPr>
        <w:pStyle w:val="BodyTextIndent"/>
        <w:autoSpaceDE w:val="0"/>
        <w:ind w:left="709" w:firstLine="0"/>
        <w:jc w:val="right"/>
        <w:rPr>
          <w:rFonts w:ascii="Times New Roman" w:hAnsi="Times New Roman"/>
          <w:sz w:val="24"/>
          <w:szCs w:val="24"/>
        </w:rPr>
      </w:pPr>
    </w:p>
    <w:sectPr w:rsidR="00A33CB9" w:rsidSect="00292D1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3CB9" w:rsidRDefault="00A33CB9" w:rsidP="006575D7">
      <w:r>
        <w:separator/>
      </w:r>
    </w:p>
  </w:endnote>
  <w:endnote w:type="continuationSeparator" w:id="0">
    <w:p w:rsidR="00A33CB9" w:rsidRDefault="00A33CB9" w:rsidP="006575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3CB9" w:rsidRDefault="00A33CB9" w:rsidP="006575D7">
      <w:r>
        <w:separator/>
      </w:r>
    </w:p>
  </w:footnote>
  <w:footnote w:type="continuationSeparator" w:id="0">
    <w:p w:rsidR="00A33CB9" w:rsidRDefault="00A33CB9" w:rsidP="006575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1DED55D1"/>
    <w:multiLevelType w:val="multilevel"/>
    <w:tmpl w:val="1BD8A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333B0AD5"/>
    <w:multiLevelType w:val="hybridMultilevel"/>
    <w:tmpl w:val="DCA6479A"/>
    <w:lvl w:ilvl="0" w:tplc="CBBA5C9A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>
    <w:nsid w:val="68EE33D6"/>
    <w:multiLevelType w:val="hybridMultilevel"/>
    <w:tmpl w:val="9D880C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E42BC"/>
    <w:rsid w:val="0026216E"/>
    <w:rsid w:val="00292D16"/>
    <w:rsid w:val="003F0CCD"/>
    <w:rsid w:val="00407CF6"/>
    <w:rsid w:val="004A691E"/>
    <w:rsid w:val="004B39FB"/>
    <w:rsid w:val="005258C1"/>
    <w:rsid w:val="006575D7"/>
    <w:rsid w:val="006E42BC"/>
    <w:rsid w:val="007A0160"/>
    <w:rsid w:val="00883AF5"/>
    <w:rsid w:val="008C152A"/>
    <w:rsid w:val="008E3908"/>
    <w:rsid w:val="00934698"/>
    <w:rsid w:val="009C42EB"/>
    <w:rsid w:val="009D2240"/>
    <w:rsid w:val="00A33CB9"/>
    <w:rsid w:val="00B452AE"/>
    <w:rsid w:val="00C35AEF"/>
    <w:rsid w:val="00C53857"/>
    <w:rsid w:val="00DB218B"/>
    <w:rsid w:val="00E37BD1"/>
    <w:rsid w:val="00E42345"/>
    <w:rsid w:val="00E71A27"/>
    <w:rsid w:val="00F860E1"/>
    <w:rsid w:val="00FD71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5D7"/>
    <w:pPr>
      <w:widowControl w:val="0"/>
      <w:suppressAutoHyphens/>
    </w:pPr>
    <w:rPr>
      <w:rFonts w:ascii="Arial" w:hAnsi="Arial"/>
      <w:kern w:val="1"/>
      <w:sz w:val="20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75D7"/>
    <w:pPr>
      <w:keepNext/>
      <w:tabs>
        <w:tab w:val="num" w:pos="432"/>
      </w:tabs>
      <w:ind w:left="432" w:hanging="432"/>
      <w:jc w:val="center"/>
      <w:outlineLvl w:val="0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character" w:customStyle="1" w:styleId="5">
    <w:name w:val="Основной текст (5)"/>
    <w:link w:val="51"/>
    <w:uiPriority w:val="99"/>
    <w:locked/>
    <w:rsid w:val="006575D7"/>
    <w:rPr>
      <w:rFonts w:ascii="Franklin Gothic Medium" w:hAnsi="Franklin Gothic Medium"/>
      <w:noProof/>
      <w:shd w:val="clear" w:color="auto" w:fill="FFFFFF"/>
    </w:rPr>
  </w:style>
  <w:style w:type="paragraph" w:customStyle="1" w:styleId="51">
    <w:name w:val="Основной текст (5)1"/>
    <w:basedOn w:val="Normal"/>
    <w:link w:val="5"/>
    <w:uiPriority w:val="99"/>
    <w:rsid w:val="006575D7"/>
    <w:pPr>
      <w:widowControl/>
      <w:shd w:val="clear" w:color="auto" w:fill="FFFFFF"/>
      <w:suppressAutoHyphens w:val="0"/>
      <w:spacing w:before="60" w:after="360" w:line="240" w:lineRule="atLeast"/>
    </w:pPr>
    <w:rPr>
      <w:rFonts w:ascii="Franklin Gothic Medium" w:hAnsi="Franklin Gothic Medium"/>
      <w:noProof/>
      <w:kern w:val="0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paragraph" w:styleId="Footer">
    <w:name w:val="footer"/>
    <w:basedOn w:val="Normal"/>
    <w:link w:val="FooterChar"/>
    <w:uiPriority w:val="99"/>
    <w:rsid w:val="006575D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75D7"/>
    <w:rPr>
      <w:rFonts w:ascii="Arial" w:hAnsi="Arial" w:cs="Times New Roman"/>
      <w:kern w:val="1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292D16"/>
    <w:pPr>
      <w:shd w:val="clear" w:color="auto" w:fill="FFFFFF"/>
      <w:ind w:firstLine="709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92D16"/>
    <w:rPr>
      <w:rFonts w:ascii="Arial" w:hAnsi="Arial" w:cs="Times New Roman"/>
      <w:kern w:val="1"/>
      <w:sz w:val="28"/>
      <w:szCs w:val="28"/>
      <w:shd w:val="clear" w:color="auto" w:fill="FFFFFF"/>
    </w:rPr>
  </w:style>
  <w:style w:type="paragraph" w:styleId="ListParagraph">
    <w:name w:val="List Paragraph"/>
    <w:basedOn w:val="Normal"/>
    <w:uiPriority w:val="99"/>
    <w:qFormat/>
    <w:rsid w:val="00292D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175</Words>
  <Characters>998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</dc:title>
  <dc:subject/>
  <dc:creator>Знаменка</dc:creator>
  <cp:keywords/>
  <dc:description/>
  <cp:lastModifiedBy>User</cp:lastModifiedBy>
  <cp:revision>2</cp:revision>
  <cp:lastPrinted>2014-10-22T07:35:00Z</cp:lastPrinted>
  <dcterms:created xsi:type="dcterms:W3CDTF">2014-10-22T07:39:00Z</dcterms:created>
  <dcterms:modified xsi:type="dcterms:W3CDTF">2014-10-22T07:39:00Z</dcterms:modified>
</cp:coreProperties>
</file>