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D2A" w:rsidRDefault="00E30D2A" w:rsidP="001209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3729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.75pt;height:78pt;visibility:visible" filled="t">
            <v:imagedata r:id="rId4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ПРОЕКТ</w:t>
      </w:r>
    </w:p>
    <w:p w:rsidR="00E30D2A" w:rsidRPr="00120958" w:rsidRDefault="00E30D2A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E30D2A" w:rsidRPr="00120958" w:rsidRDefault="00E30D2A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E30D2A" w:rsidRDefault="00E30D2A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D2A" w:rsidRPr="00AB3694" w:rsidRDefault="00E30D2A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E30D2A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D2A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67E7">
        <w:rPr>
          <w:rFonts w:ascii="Times New Roman" w:hAnsi="Times New Roman"/>
          <w:sz w:val="28"/>
          <w:szCs w:val="28"/>
        </w:rPr>
        <w:t>2013г.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с. Знаменка                                    № - П</w:t>
      </w:r>
    </w:p>
    <w:p w:rsidR="00E30D2A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D2A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D2A" w:rsidRDefault="00E30D2A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Об утверждении Порядка размещения </w:t>
      </w:r>
    </w:p>
    <w:p w:rsidR="00E30D2A" w:rsidRDefault="00E30D2A" w:rsidP="00120958">
      <w:pPr>
        <w:pStyle w:val="Heading2"/>
        <w:spacing w:before="0"/>
        <w:rPr>
          <w:rFonts w:ascii="Times New Roman" w:hAnsi="Times New Roman"/>
          <w:b w:val="0"/>
          <w:iCs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сведений о расходах </w:t>
      </w: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лиц, замещающих </w:t>
      </w:r>
    </w:p>
    <w:p w:rsidR="00E30D2A" w:rsidRDefault="00E30D2A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должности муниципальной службы 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 xml:space="preserve"> главной,</w:t>
      </w:r>
    </w:p>
    <w:p w:rsidR="00E30D2A" w:rsidRDefault="00E30D2A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color w:val="auto"/>
          <w:sz w:val="24"/>
          <w:szCs w:val="24"/>
        </w:rPr>
        <w:t>ведущей, старшей группы, и их супруг (супругов)</w:t>
      </w:r>
    </w:p>
    <w:p w:rsidR="00E30D2A" w:rsidRDefault="00E30D2A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в Знаменском сельсовете на официальном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сайте </w:t>
      </w:r>
    </w:p>
    <w:p w:rsidR="00E30D2A" w:rsidRPr="0000050A" w:rsidRDefault="00E30D2A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b w:val="0"/>
          <w:color w:val="auto"/>
          <w:sz w:val="24"/>
          <w:szCs w:val="24"/>
        </w:rPr>
        <w:t>Знаменский сельсовет</w:t>
      </w:r>
    </w:p>
    <w:p w:rsidR="00E30D2A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D2A" w:rsidRDefault="00E30D2A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167E7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B167E7">
          <w:rPr>
            <w:rFonts w:ascii="Times New Roman" w:hAnsi="Times New Roman"/>
            <w:sz w:val="28"/>
            <w:szCs w:val="28"/>
          </w:rPr>
          <w:t>статьей  8</w:t>
        </w:r>
      </w:hyperlink>
      <w:r w:rsidRPr="00B167E7">
        <w:rPr>
          <w:rFonts w:ascii="Times New Roman" w:hAnsi="Times New Roman"/>
          <w:sz w:val="28"/>
          <w:szCs w:val="28"/>
        </w:rPr>
        <w:t>.1 Федерального закона от 25.12.2008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7E7">
        <w:rPr>
          <w:rFonts w:ascii="Times New Roman" w:hAnsi="Times New Roman"/>
          <w:sz w:val="28"/>
          <w:szCs w:val="28"/>
        </w:rPr>
        <w:t xml:space="preserve">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B167E7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B167E7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167E7">
        <w:rPr>
          <w:rFonts w:ascii="Times New Roman" w:hAnsi="Times New Roman"/>
          <w:iCs/>
          <w:sz w:val="28"/>
          <w:szCs w:val="28"/>
        </w:rPr>
        <w:t>8-3542 «</w:t>
      </w:r>
      <w:r w:rsidRPr="00B167E7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B167E7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B167E7">
        <w:rPr>
          <w:rFonts w:ascii="Times New Roman" w:hAnsi="Times New Roman"/>
          <w:bCs/>
          <w:sz w:val="28"/>
          <w:szCs w:val="28"/>
        </w:rPr>
        <w:t>»</w:t>
      </w:r>
      <w:r w:rsidRPr="00B167E7">
        <w:rPr>
          <w:rFonts w:ascii="Times New Roman" w:hAnsi="Times New Roman"/>
          <w:iCs/>
          <w:sz w:val="28"/>
          <w:szCs w:val="28"/>
        </w:rPr>
        <w:t xml:space="preserve">, </w:t>
      </w:r>
      <w:r w:rsidRPr="00B167E7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7" w:history="1">
        <w:r w:rsidRPr="00B167E7">
          <w:rPr>
            <w:rFonts w:ascii="Times New Roman" w:hAnsi="Times New Roman"/>
            <w:sz w:val="28"/>
            <w:szCs w:val="28"/>
          </w:rPr>
          <w:t>№ 8-3610</w:t>
        </w:r>
      </w:hyperlink>
      <w:r w:rsidRPr="00B167E7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8" w:history="1">
        <w:r w:rsidRPr="00B167E7">
          <w:rPr>
            <w:rFonts w:ascii="Times New Roman" w:hAnsi="Times New Roman"/>
            <w:sz w:val="28"/>
            <w:szCs w:val="28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Знаменского сельсовета</w:t>
      </w:r>
      <w:r w:rsidRPr="00B167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ПОСТАНОВЛЯЮ</w:t>
      </w:r>
      <w:r w:rsidRPr="00B167E7">
        <w:rPr>
          <w:rFonts w:ascii="Times New Roman" w:hAnsi="Times New Roman"/>
          <w:sz w:val="28"/>
          <w:szCs w:val="28"/>
        </w:rPr>
        <w:t xml:space="preserve">: </w:t>
      </w:r>
    </w:p>
    <w:p w:rsidR="00E30D2A" w:rsidRPr="00595825" w:rsidRDefault="00E30D2A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Порядок </w:t>
      </w:r>
      <w:r w:rsidRPr="00595825">
        <w:rPr>
          <w:rFonts w:ascii="Times New Roman" w:hAnsi="Times New Roman"/>
          <w:sz w:val="28"/>
          <w:szCs w:val="28"/>
        </w:rPr>
        <w:t xml:space="preserve">размещения сведений о расходах </w:t>
      </w:r>
      <w:r w:rsidRPr="00120958">
        <w:rPr>
          <w:rFonts w:ascii="Times New Roman" w:hAnsi="Times New Roman"/>
          <w:iCs/>
          <w:sz w:val="28"/>
          <w:szCs w:val="28"/>
        </w:rPr>
        <w:t xml:space="preserve">лиц, замещающих должности муниципальной службы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20958">
        <w:rPr>
          <w:rFonts w:ascii="Times New Roman" w:hAnsi="Times New Roman"/>
          <w:color w:val="000000"/>
          <w:sz w:val="28"/>
          <w:szCs w:val="28"/>
        </w:rPr>
        <w:t>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595825">
        <w:rPr>
          <w:rFonts w:ascii="Times New Roman" w:hAnsi="Times New Roman"/>
          <w:sz w:val="28"/>
          <w:szCs w:val="28"/>
        </w:rPr>
        <w:t>в Знаменском сельсовете</w:t>
      </w:r>
      <w:r w:rsidRPr="00595825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официальном </w:t>
      </w:r>
      <w:r w:rsidRPr="00595825">
        <w:rPr>
          <w:rFonts w:ascii="Times New Roman" w:hAnsi="Times New Roman"/>
          <w:sz w:val="28"/>
          <w:szCs w:val="28"/>
        </w:rPr>
        <w:t xml:space="preserve">сайте </w:t>
      </w:r>
      <w:r w:rsidRPr="00595825">
        <w:rPr>
          <w:rFonts w:ascii="Times New Roman" w:hAnsi="Times New Roman"/>
          <w:i/>
          <w:sz w:val="28"/>
          <w:szCs w:val="28"/>
        </w:rPr>
        <w:t xml:space="preserve"> </w:t>
      </w:r>
      <w:r w:rsidRPr="00595825">
        <w:rPr>
          <w:rFonts w:ascii="Times New Roman" w:hAnsi="Times New Roman"/>
          <w:sz w:val="28"/>
          <w:szCs w:val="28"/>
        </w:rPr>
        <w:t xml:space="preserve">муниципального образования Знаменский сельсовет. </w:t>
      </w:r>
    </w:p>
    <w:p w:rsidR="00E30D2A" w:rsidRPr="00B167E7" w:rsidRDefault="00E30D2A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167E7">
        <w:rPr>
          <w:rFonts w:ascii="Times New Roman" w:hAnsi="Times New Roman"/>
          <w:sz w:val="28"/>
          <w:szCs w:val="28"/>
        </w:rPr>
        <w:t xml:space="preserve">2.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E30D2A" w:rsidRPr="00B167E7" w:rsidRDefault="00E30D2A" w:rsidP="00AB3694">
      <w:pPr>
        <w:pStyle w:val="ConsPlusNormal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в день, следующий </w:t>
      </w:r>
      <w:r w:rsidRPr="00B167E7">
        <w:rPr>
          <w:rFonts w:ascii="Times New Roman" w:hAnsi="Times New Roman" w:cs="Times New Roman"/>
          <w:sz w:val="28"/>
          <w:szCs w:val="28"/>
        </w:rPr>
        <w:t xml:space="preserve">за днем его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газете «Власть труда».</w:t>
      </w:r>
    </w:p>
    <w:p w:rsidR="00E30D2A" w:rsidRPr="00B167E7" w:rsidRDefault="00E30D2A" w:rsidP="00120958">
      <w:pPr>
        <w:spacing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E30D2A" w:rsidRPr="00AB3694" w:rsidRDefault="00E30D2A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30D2A" w:rsidRPr="00120958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 2013г.  № - П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30D2A" w:rsidRDefault="00E30D2A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6000E">
        <w:rPr>
          <w:rFonts w:ascii="Times New Roman" w:hAnsi="Times New Roman"/>
          <w:b/>
          <w:sz w:val="28"/>
          <w:szCs w:val="28"/>
        </w:rPr>
        <w:t>Порядок</w:t>
      </w:r>
    </w:p>
    <w:p w:rsidR="00E30D2A" w:rsidRPr="009033F6" w:rsidRDefault="00E30D2A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b/>
          <w:sz w:val="28"/>
          <w:szCs w:val="28"/>
        </w:rPr>
        <w:t xml:space="preserve">размещения сведений о расходах </w:t>
      </w:r>
      <w:r w:rsidRPr="00120958">
        <w:rPr>
          <w:rFonts w:ascii="Times New Roman" w:hAnsi="Times New Roman"/>
          <w:b/>
          <w:iCs/>
          <w:sz w:val="28"/>
          <w:szCs w:val="28"/>
        </w:rPr>
        <w:t xml:space="preserve">лиц, замещающих должности муниципальной службы </w:t>
      </w:r>
      <w:r w:rsidRPr="00120958">
        <w:rPr>
          <w:rFonts w:ascii="Times New Roman" w:hAnsi="Times New Roman"/>
          <w:b/>
          <w:color w:val="000000"/>
          <w:sz w:val="28"/>
          <w:szCs w:val="28"/>
        </w:rPr>
        <w:t>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Знаменском сельсовете</w:t>
      </w:r>
      <w:r w:rsidRPr="00F6000E">
        <w:rPr>
          <w:rFonts w:ascii="Times New Roman" w:hAnsi="Times New Roman"/>
          <w:b/>
          <w:sz w:val="28"/>
          <w:szCs w:val="28"/>
        </w:rPr>
        <w:t>,</w:t>
      </w:r>
      <w:r w:rsidRPr="00F6000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официальном </w:t>
      </w:r>
      <w:r w:rsidRPr="00F6000E">
        <w:rPr>
          <w:rFonts w:ascii="Times New Roman" w:hAnsi="Times New Roman"/>
          <w:b/>
          <w:sz w:val="28"/>
          <w:szCs w:val="28"/>
        </w:rPr>
        <w:t>сайте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Знаменский сельсовет</w:t>
      </w:r>
    </w:p>
    <w:p w:rsidR="00E30D2A" w:rsidRPr="00F6000E" w:rsidRDefault="00E30D2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D2A" w:rsidRPr="00F6000E" w:rsidRDefault="00E30D2A" w:rsidP="00120958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</w:t>
      </w:r>
      <w:r>
        <w:rPr>
          <w:rFonts w:ascii="Times New Roman" w:hAnsi="Times New Roman" w:cs="Times New Roman"/>
          <w:b w:val="0"/>
          <w:sz w:val="28"/>
          <w:szCs w:val="28"/>
        </w:rPr>
        <w:t>тся исполнение обязанностей работодателя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по  размещению сведений о расходах </w:t>
      </w:r>
      <w:r w:rsidRPr="006C2434">
        <w:rPr>
          <w:rFonts w:ascii="Times New Roman" w:hAnsi="Times New Roman" w:cs="Times New Roman"/>
          <w:b w:val="0"/>
          <w:iCs/>
          <w:sz w:val="28"/>
          <w:szCs w:val="28"/>
        </w:rPr>
        <w:t xml:space="preserve">лиц, замещающих должности муниципальной службы </w:t>
      </w:r>
      <w:r w:rsidRPr="006C24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и их супруг (супругов) </w:t>
      </w:r>
      <w:r w:rsidRPr="00F6000E">
        <w:rPr>
          <w:rFonts w:ascii="Times New Roman" w:hAnsi="Times New Roman" w:cs="Times New Roman"/>
          <w:b w:val="0"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Знаменском сельсовете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,</w:t>
      </w:r>
      <w:r w:rsidRPr="00F6000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на официальном сайте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 w:cs="Times New Roman"/>
          <w:b w:val="0"/>
          <w:i/>
          <w:sz w:val="28"/>
          <w:szCs w:val="28"/>
        </w:rPr>
        <w:t>,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отнесенных </w:t>
      </w:r>
      <w:hyperlink r:id="rId9" w:history="1">
        <w:r w:rsidRPr="00F6000E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Красноярского края от 07.07.2009 № 8-3542 «</w:t>
      </w:r>
      <w:r w:rsidRPr="00F600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представлении 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а также о представлении лицами, замещающими должности муниципальной службы и муниципальные должности, сведений о расходах</w:t>
      </w:r>
      <w:r w:rsidRPr="00F6000E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F6000E">
        <w:rPr>
          <w:rFonts w:ascii="Times New Roman" w:hAnsi="Times New Roman" w:cs="Times New Roman"/>
          <w:b w:val="0"/>
          <w:sz w:val="28"/>
          <w:szCs w:val="28"/>
        </w:rPr>
        <w:t xml:space="preserve"> к категории лиц, сведения о  расходах которых подлежат размещению на официальных сайтах органов местного самоуправления.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2.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i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/>
          <w:sz w:val="28"/>
          <w:szCs w:val="28"/>
        </w:rPr>
        <w:t xml:space="preserve">, представленные в соответствии с Федеральным </w:t>
      </w:r>
      <w:hyperlink r:id="rId10" w:history="1">
        <w:r w:rsidRPr="00F6000E">
          <w:rPr>
            <w:rFonts w:ascii="Times New Roman" w:hAnsi="Times New Roman"/>
            <w:sz w:val="28"/>
            <w:szCs w:val="28"/>
          </w:rPr>
          <w:t>законом</w:t>
        </w:r>
      </w:hyperlink>
      <w:r w:rsidRPr="00F6000E">
        <w:rPr>
          <w:rFonts w:ascii="Times New Roman" w:hAnsi="Times New Roman"/>
          <w:sz w:val="28"/>
          <w:szCs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размещаются следующие сведения о расходах: 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F6000E">
        <w:rPr>
          <w:rFonts w:ascii="Times New Roman" w:hAnsi="Times New Roman"/>
          <w:color w:val="000000"/>
          <w:sz w:val="28"/>
          <w:szCs w:val="28"/>
        </w:rPr>
        <w:t>2.1.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</w:t>
      </w:r>
      <w:r w:rsidRPr="006C243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6C2434">
        <w:rPr>
          <w:rFonts w:ascii="Times New Roman" w:hAnsi="Times New Roman"/>
          <w:iCs/>
          <w:sz w:val="28"/>
          <w:szCs w:val="28"/>
        </w:rPr>
        <w:t xml:space="preserve">лиц, замещающих должности муниципальной службы </w:t>
      </w:r>
      <w:r w:rsidRPr="006C2434">
        <w:rPr>
          <w:rFonts w:ascii="Times New Roman" w:hAnsi="Times New Roman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/>
          <w:color w:val="000000"/>
          <w:sz w:val="28"/>
          <w:szCs w:val="28"/>
        </w:rPr>
        <w:t xml:space="preserve"> за три последних года, предшествующих совершению сделки.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3. В размещаемых на официальном сайте сведениях о расходах запрещается указывать: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Порядка, кроме сведений, указанных в </w:t>
      </w:r>
      <w:hyperlink r:id="rId12" w:history="1">
        <w:r w:rsidRPr="00F6000E">
          <w:rPr>
            <w:rFonts w:ascii="Times New Roman" w:hAnsi="Times New Roman"/>
            <w:sz w:val="28"/>
            <w:szCs w:val="28"/>
          </w:rPr>
          <w:t>пункте 2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3.2. персональные данные супругов, детей и иных членов семьи лиц, указанных в </w:t>
      </w:r>
      <w:hyperlink r:id="rId13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r:id="rId14" w:history="1">
        <w:r w:rsidRPr="00F6000E">
          <w:rPr>
            <w:rFonts w:ascii="Times New Roman" w:hAnsi="Times New Roman"/>
            <w:sz w:val="28"/>
            <w:szCs w:val="28"/>
          </w:rPr>
          <w:t>пункте 1</w:t>
        </w:r>
      </w:hyperlink>
      <w:r w:rsidRPr="00F6000E">
        <w:rPr>
          <w:rFonts w:ascii="Times New Roman" w:hAnsi="Times New Roman"/>
          <w:sz w:val="28"/>
          <w:szCs w:val="28"/>
        </w:rPr>
        <w:t xml:space="preserve"> настоящего Порядка, их супругов, детей и иных членов семьи;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3.4. информацию, отнесенную к государственной тайне или являющуюся конфиденциальной.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4. Сведения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Знаменский сельсовет </w:t>
      </w:r>
      <w:r w:rsidRPr="00F6000E">
        <w:rPr>
          <w:rFonts w:ascii="Times New Roman" w:hAnsi="Times New Roman"/>
          <w:sz w:val="28"/>
          <w:szCs w:val="28"/>
        </w:rPr>
        <w:t>размещаются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 xml:space="preserve">в 14-дневный срок со дня истечения срока, установленного для их предоставления. 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5.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 w:rsidRPr="006C2434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замещающее</w:t>
      </w:r>
      <w:r w:rsidRPr="006C2434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C2434">
        <w:rPr>
          <w:rFonts w:ascii="Times New Roman" w:hAnsi="Times New Roman"/>
          <w:color w:val="000000"/>
          <w:sz w:val="28"/>
          <w:szCs w:val="28"/>
        </w:rPr>
        <w:t>главной, ведущей, старшей группы, и их супруг (супругов</w:t>
      </w:r>
      <w:r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33F6">
        <w:rPr>
          <w:rFonts w:ascii="Times New Roman" w:hAnsi="Times New Roman"/>
          <w:sz w:val="28"/>
          <w:szCs w:val="28"/>
        </w:rPr>
        <w:t>вступило в должность,</w:t>
      </w:r>
      <w:r w:rsidRPr="00F6000E">
        <w:rPr>
          <w:rFonts w:ascii="Times New Roman" w:hAnsi="Times New Roman"/>
          <w:i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F6000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F6000E">
        <w:rPr>
          <w:rFonts w:ascii="Times New Roman" w:hAnsi="Times New Roman"/>
          <w:iCs/>
          <w:sz w:val="28"/>
          <w:szCs w:val="28"/>
        </w:rPr>
        <w:t>Красноярского края от 07.06.</w:t>
      </w:r>
      <w:r>
        <w:rPr>
          <w:rFonts w:ascii="Times New Roman" w:hAnsi="Times New Roman"/>
          <w:iCs/>
          <w:sz w:val="28"/>
          <w:szCs w:val="28"/>
        </w:rPr>
        <w:t xml:space="preserve">2009 </w:t>
      </w:r>
      <w:r w:rsidRPr="00F6000E">
        <w:rPr>
          <w:rFonts w:ascii="Times New Roman" w:hAnsi="Times New Roman"/>
          <w:iCs/>
          <w:sz w:val="28"/>
          <w:szCs w:val="28"/>
        </w:rPr>
        <w:t>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6000E">
        <w:rPr>
          <w:rFonts w:ascii="Times New Roman" w:hAnsi="Times New Roman"/>
          <w:iCs/>
          <w:sz w:val="28"/>
          <w:szCs w:val="28"/>
        </w:rPr>
        <w:t>8-3542 «</w:t>
      </w:r>
      <w:r w:rsidRPr="00F6000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F6000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F6000E">
        <w:rPr>
          <w:rFonts w:ascii="Times New Roman" w:hAnsi="Times New Roman"/>
          <w:bCs/>
          <w:sz w:val="28"/>
          <w:szCs w:val="28"/>
        </w:rPr>
        <w:t xml:space="preserve">», </w:t>
      </w:r>
      <w:r w:rsidRPr="00F6000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>в срок не позднее 1 месяца со дня представления сведений.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6.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C2434">
        <w:rPr>
          <w:rFonts w:ascii="Times New Roman" w:hAnsi="Times New Roman"/>
          <w:iCs/>
          <w:sz w:val="28"/>
          <w:szCs w:val="28"/>
        </w:rPr>
        <w:t xml:space="preserve">замещающих должности муниципальной службы </w:t>
      </w:r>
      <w:r w:rsidRPr="006C2434">
        <w:rPr>
          <w:rFonts w:ascii="Times New Roman" w:hAnsi="Times New Roman"/>
          <w:color w:val="000000"/>
          <w:sz w:val="28"/>
          <w:szCs w:val="28"/>
        </w:rPr>
        <w:t xml:space="preserve"> высшей, главной, ведущей, старшей группы, и их супруг (супругов)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>представил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Знаменский сельсовет специалистом 1 категории администрации Знаменского сельсовета</w:t>
      </w:r>
      <w:r w:rsidRPr="00F6000E">
        <w:rPr>
          <w:rFonts w:ascii="Times New Roman" w:hAnsi="Times New Roman"/>
          <w:sz w:val="28"/>
          <w:szCs w:val="28"/>
        </w:rPr>
        <w:t xml:space="preserve"> в ближайший рабочий день после представления уточненных сведений.</w:t>
      </w:r>
    </w:p>
    <w:p w:rsidR="00E30D2A" w:rsidRPr="00F6000E" w:rsidRDefault="00E30D2A" w:rsidP="0012095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E30D2A" w:rsidRPr="00F6000E" w:rsidRDefault="00E30D2A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30D2A" w:rsidRDefault="00E30D2A" w:rsidP="00120958">
      <w:pPr>
        <w:jc w:val="center"/>
        <w:rPr>
          <w:rFonts w:ascii="Times New Roman" w:hAnsi="Times New Roman"/>
          <w:sz w:val="28"/>
          <w:szCs w:val="28"/>
        </w:rPr>
      </w:pPr>
    </w:p>
    <w:p w:rsidR="00E30D2A" w:rsidRPr="00120958" w:rsidRDefault="00E30D2A" w:rsidP="00120958">
      <w:pPr>
        <w:jc w:val="center"/>
        <w:rPr>
          <w:rFonts w:ascii="Times New Roman" w:hAnsi="Times New Roman"/>
          <w:sz w:val="28"/>
          <w:szCs w:val="28"/>
        </w:rPr>
      </w:pPr>
    </w:p>
    <w:sectPr w:rsidR="00E30D2A" w:rsidRPr="00120958" w:rsidSect="00AB3694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120958"/>
    <w:rsid w:val="002B0A8D"/>
    <w:rsid w:val="00595825"/>
    <w:rsid w:val="00674196"/>
    <w:rsid w:val="006C2434"/>
    <w:rsid w:val="009033F6"/>
    <w:rsid w:val="00A37298"/>
    <w:rsid w:val="00AB3694"/>
    <w:rsid w:val="00B167E7"/>
    <w:rsid w:val="00E30D2A"/>
    <w:rsid w:val="00F6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FC04A1E2E196D6A34B49EC9E14AB0B5BBAC8078A621FEB780C70B3F0EB093CA0o0B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88B787AF6AE0AEE3077BD4216E5D33D609F0829B9023EF6C713DE979DC8C1Bj0r2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FEDDFEBC5DE8B77D29C3388FD42D34D5791FBBEA5048CAB13F294F2F77AE5C610FD75E39C12EDA8C04DFr4a8C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hyperlink" Target="consultantplus://offline/ref=6BFC04A1E2E196D6A34B57E18878FC0759B397038F6711B525532BEEA7E2036B47498057A3o9B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2A8E804549D4E2C7E00C6A59D14204FDF925A4BFE6B4746189E73EDEANFL8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A4EFBE84DEB1E9928601AAE9FF23FA88A9F229A804A4539F4A02CDAD00B7D9B8184F71DFD570E98770E307zDT6D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1110</Words>
  <Characters>6332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3</cp:revision>
  <dcterms:created xsi:type="dcterms:W3CDTF">2013-06-13T14:30:00Z</dcterms:created>
  <dcterms:modified xsi:type="dcterms:W3CDTF">2013-06-14T00:29:00Z</dcterms:modified>
</cp:coreProperties>
</file>