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01B" w:rsidRPr="001F24BA" w:rsidRDefault="00A9001B" w:rsidP="00CC48EA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1F24BA">
        <w:rPr>
          <w:rFonts w:ascii="Times New Roman" w:hAnsi="Times New Roman"/>
          <w:b/>
          <w:sz w:val="36"/>
          <w:szCs w:val="36"/>
        </w:rPr>
        <w:t>Мы встречали Новый год!</w:t>
      </w:r>
    </w:p>
    <w:p w:rsidR="00A9001B" w:rsidRDefault="00A9001B" w:rsidP="00CC48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773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244"/>
        <w:gridCol w:w="4529"/>
      </w:tblGrid>
      <w:tr w:rsidR="00A9001B" w:rsidRPr="00FE18C7" w:rsidTr="00291B32">
        <w:trPr>
          <w:trHeight w:val="5364"/>
        </w:trPr>
        <w:tc>
          <w:tcPr>
            <w:tcW w:w="6237" w:type="dxa"/>
            <w:tcBorders>
              <w:right w:val="single" w:sz="4" w:space="0" w:color="auto"/>
            </w:tcBorders>
          </w:tcPr>
          <w:p w:rsidR="00A9001B" w:rsidRPr="00FE18C7" w:rsidRDefault="00A9001B" w:rsidP="00FE18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E18C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i1025" type="#_x0000_t75" style="width:301.5pt;height:258.75pt;visibility:visible">
                  <v:imagedata r:id="rId5" o:title=""/>
                </v:shape>
              </w:pic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A9001B" w:rsidRPr="00291B32" w:rsidRDefault="00A9001B" w:rsidP="00FE18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91B32">
              <w:rPr>
                <w:rFonts w:ascii="Times New Roman" w:hAnsi="Times New Roman"/>
                <w:sz w:val="28"/>
                <w:szCs w:val="28"/>
              </w:rPr>
              <w:pict>
                <v:shape id="_x0000_i1026" type="#_x0000_t75" style="width:195pt;height:260.25pt">
                  <v:imagedata r:id="rId6" o:title=""/>
                </v:shape>
              </w:pict>
            </w:r>
          </w:p>
        </w:tc>
      </w:tr>
    </w:tbl>
    <w:p w:rsidR="00A9001B" w:rsidRPr="00FE32D9" w:rsidRDefault="00A9001B" w:rsidP="00FE32D9">
      <w:pPr>
        <w:spacing w:after="0" w:line="240" w:lineRule="auto"/>
        <w:ind w:left="-709"/>
        <w:rPr>
          <w:rFonts w:ascii="Times New Roman" w:hAnsi="Times New Roman"/>
        </w:rPr>
      </w:pPr>
      <w:r w:rsidRPr="00FE32D9">
        <w:rPr>
          <w:rFonts w:ascii="Times New Roman" w:hAnsi="Times New Roman"/>
        </w:rPr>
        <w:t>На фото: Усадьба семьи Поздеевых с. Знаменка.</w:t>
      </w:r>
      <w:r>
        <w:rPr>
          <w:rFonts w:ascii="Times New Roman" w:hAnsi="Times New Roman"/>
        </w:rPr>
        <w:t xml:space="preserve">                         На фото: Лаврина Л.А.- житель с. Знаменка</w:t>
      </w:r>
    </w:p>
    <w:p w:rsidR="00A9001B" w:rsidRDefault="00A9001B" w:rsidP="00E813C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9001B" w:rsidRDefault="00A9001B" w:rsidP="00E813C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9001B" w:rsidRDefault="00A9001B" w:rsidP="00CC48EA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канун Новогодних праздников т</w:t>
      </w:r>
      <w:r w:rsidRPr="00CC48EA">
        <w:rPr>
          <w:rFonts w:ascii="Times New Roman" w:hAnsi="Times New Roman"/>
          <w:sz w:val="28"/>
          <w:szCs w:val="28"/>
        </w:rPr>
        <w:t>радиционно</w:t>
      </w:r>
      <w:r>
        <w:rPr>
          <w:rFonts w:ascii="Times New Roman" w:hAnsi="Times New Roman"/>
          <w:sz w:val="28"/>
          <w:szCs w:val="28"/>
        </w:rPr>
        <w:t xml:space="preserve">, уже не первый год на территории Знаменского сельсовета проходит </w:t>
      </w:r>
      <w:r w:rsidRPr="00C5487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конкурс «С</w:t>
      </w:r>
      <w:r w:rsidRPr="00CC48EA">
        <w:rPr>
          <w:rFonts w:ascii="Times New Roman" w:hAnsi="Times New Roman"/>
          <w:sz w:val="28"/>
          <w:szCs w:val="28"/>
        </w:rPr>
        <w:t>нежных фигур,  и</w:t>
      </w:r>
      <w:r>
        <w:rPr>
          <w:rFonts w:ascii="Times New Roman" w:hAnsi="Times New Roman"/>
          <w:sz w:val="28"/>
          <w:szCs w:val="28"/>
        </w:rPr>
        <w:t xml:space="preserve"> лучшего новогоднего оформления</w:t>
      </w:r>
      <w:r w:rsidRPr="00CC48EA">
        <w:rPr>
          <w:rFonts w:ascii="Times New Roman" w:hAnsi="Times New Roman"/>
          <w:sz w:val="28"/>
          <w:szCs w:val="28"/>
        </w:rPr>
        <w:t xml:space="preserve"> здания</w:t>
      </w:r>
      <w:r>
        <w:rPr>
          <w:rFonts w:ascii="Times New Roman" w:hAnsi="Times New Roman"/>
          <w:sz w:val="28"/>
          <w:szCs w:val="28"/>
        </w:rPr>
        <w:t>».</w:t>
      </w:r>
    </w:p>
    <w:p w:rsidR="00A9001B" w:rsidRDefault="00A9001B" w:rsidP="003443CF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конкурсе принимают участие учреждения и организации, индивидуальные предприниматели, а также жители</w:t>
      </w:r>
      <w:r w:rsidRPr="003443C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сел Знаменского сельсовета.</w:t>
      </w:r>
    </w:p>
    <w:p w:rsidR="00A9001B" w:rsidRPr="003443CF" w:rsidRDefault="00A9001B" w:rsidP="003443CF">
      <w:pPr>
        <w:pStyle w:val="ListParagraph"/>
        <w:numPr>
          <w:ilvl w:val="0"/>
          <w:numId w:val="8"/>
        </w:numPr>
        <w:spacing w:after="0" w:line="240" w:lineRule="auto"/>
        <w:ind w:left="426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3443CF">
        <w:rPr>
          <w:rFonts w:ascii="Times New Roman" w:hAnsi="Times New Roman"/>
          <w:sz w:val="28"/>
          <w:szCs w:val="28"/>
        </w:rPr>
        <w:t xml:space="preserve">декабря 2012 года комиссия подвела итоги конкурса. </w:t>
      </w:r>
    </w:p>
    <w:p w:rsidR="00A9001B" w:rsidRPr="00CC48EA" w:rsidRDefault="00A9001B" w:rsidP="003443CF">
      <w:pPr>
        <w:pStyle w:val="ListParagraph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1-е место среди учреждений и организаций было присуждено МБОУ «</w:t>
      </w:r>
      <w:r w:rsidRPr="003443CF">
        <w:rPr>
          <w:rFonts w:ascii="Times New Roman" w:hAnsi="Times New Roman"/>
          <w:sz w:val="28"/>
          <w:szCs w:val="28"/>
        </w:rPr>
        <w:t>Знаменская СОШ № 1</w:t>
      </w:r>
      <w:r>
        <w:rPr>
          <w:rFonts w:ascii="Times New Roman" w:hAnsi="Times New Roman"/>
          <w:sz w:val="28"/>
          <w:szCs w:val="28"/>
        </w:rPr>
        <w:t>». Гостей</w:t>
      </w:r>
      <w:r w:rsidRPr="00CC48EA">
        <w:rPr>
          <w:rFonts w:ascii="Times New Roman" w:hAnsi="Times New Roman"/>
          <w:sz w:val="28"/>
          <w:szCs w:val="28"/>
        </w:rPr>
        <w:t xml:space="preserve"> приветствовал коллектив учителей и учащихся  во главе с Дедом Моро</w:t>
      </w:r>
      <w:r>
        <w:rPr>
          <w:rFonts w:ascii="Times New Roman" w:hAnsi="Times New Roman"/>
          <w:sz w:val="28"/>
          <w:szCs w:val="28"/>
        </w:rPr>
        <w:t>зом и Снегурочкой,   прибывшими</w:t>
      </w:r>
      <w:r w:rsidRPr="00CC48EA">
        <w:rPr>
          <w:rFonts w:ascii="Times New Roman" w:hAnsi="Times New Roman"/>
          <w:sz w:val="28"/>
          <w:szCs w:val="28"/>
        </w:rPr>
        <w:t xml:space="preserve"> на </w:t>
      </w:r>
      <w:r>
        <w:rPr>
          <w:rFonts w:ascii="Times New Roman" w:hAnsi="Times New Roman"/>
          <w:sz w:val="28"/>
          <w:szCs w:val="28"/>
        </w:rPr>
        <w:t>«Т</w:t>
      </w:r>
      <w:r w:rsidRPr="00CC48EA">
        <w:rPr>
          <w:rFonts w:ascii="Times New Roman" w:hAnsi="Times New Roman"/>
          <w:sz w:val="28"/>
          <w:szCs w:val="28"/>
        </w:rPr>
        <w:t>ройке</w:t>
      </w:r>
      <w:r>
        <w:rPr>
          <w:rFonts w:ascii="Times New Roman" w:hAnsi="Times New Roman"/>
          <w:sz w:val="28"/>
          <w:szCs w:val="28"/>
        </w:rPr>
        <w:t>».   В</w:t>
      </w:r>
      <w:r w:rsidRPr="00CC48EA">
        <w:rPr>
          <w:rFonts w:ascii="Times New Roman" w:hAnsi="Times New Roman"/>
          <w:sz w:val="28"/>
          <w:szCs w:val="28"/>
        </w:rPr>
        <w:t xml:space="preserve"> каждом окне 3-х этажного здания</w:t>
      </w:r>
      <w:r>
        <w:rPr>
          <w:rFonts w:ascii="Times New Roman" w:hAnsi="Times New Roman"/>
          <w:sz w:val="28"/>
          <w:szCs w:val="28"/>
        </w:rPr>
        <w:t xml:space="preserve"> светя</w:t>
      </w:r>
      <w:r w:rsidRPr="00CC48EA">
        <w:rPr>
          <w:rFonts w:ascii="Times New Roman" w:hAnsi="Times New Roman"/>
          <w:sz w:val="28"/>
          <w:szCs w:val="28"/>
        </w:rPr>
        <w:t>тся разн</w:t>
      </w:r>
      <w:r>
        <w:rPr>
          <w:rFonts w:ascii="Times New Roman" w:hAnsi="Times New Roman"/>
          <w:sz w:val="28"/>
          <w:szCs w:val="28"/>
        </w:rPr>
        <w:t xml:space="preserve">оцветные огни в виде узоров из гирлянд. На территории школы снежный городок с красавицей ёлкой, возле которой и развернулось веселое представление с песнями, стихами, хороводом. </w:t>
      </w:r>
    </w:p>
    <w:p w:rsidR="00A9001B" w:rsidRPr="00056358" w:rsidRDefault="00A9001B" w:rsidP="00056358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56358">
        <w:rPr>
          <w:rFonts w:ascii="Times New Roman" w:hAnsi="Times New Roman"/>
          <w:sz w:val="28"/>
          <w:szCs w:val="28"/>
        </w:rPr>
        <w:t xml:space="preserve">1-е место среди индивидуальных предпринимателей </w:t>
      </w:r>
      <w:r>
        <w:rPr>
          <w:rFonts w:ascii="Times New Roman" w:hAnsi="Times New Roman"/>
          <w:sz w:val="28"/>
          <w:szCs w:val="28"/>
        </w:rPr>
        <w:t>присуждено коллективу м</w:t>
      </w:r>
      <w:r w:rsidRPr="00056358">
        <w:rPr>
          <w:rFonts w:ascii="Times New Roman" w:hAnsi="Times New Roman"/>
          <w:sz w:val="28"/>
          <w:szCs w:val="28"/>
        </w:rPr>
        <w:t>агазин</w:t>
      </w:r>
      <w:r>
        <w:rPr>
          <w:rFonts w:ascii="Times New Roman" w:hAnsi="Times New Roman"/>
          <w:sz w:val="28"/>
          <w:szCs w:val="28"/>
        </w:rPr>
        <w:t>а  «АССОРТИ» ЧП Плотников Андрей Владимирович.</w:t>
      </w:r>
    </w:p>
    <w:p w:rsidR="00A9001B" w:rsidRPr="00CC48EA" w:rsidRDefault="00A9001B" w:rsidP="000563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Праздничное настроение </w:t>
      </w:r>
      <w:r w:rsidRPr="00CC48EA">
        <w:rPr>
          <w:rFonts w:ascii="Times New Roman" w:hAnsi="Times New Roman"/>
          <w:sz w:val="28"/>
          <w:szCs w:val="28"/>
        </w:rPr>
        <w:t xml:space="preserve"> начинается с улицы. </w:t>
      </w:r>
      <w:r>
        <w:rPr>
          <w:rFonts w:ascii="Times New Roman" w:hAnsi="Times New Roman"/>
          <w:sz w:val="28"/>
          <w:szCs w:val="28"/>
        </w:rPr>
        <w:t xml:space="preserve">Разноцветными </w:t>
      </w:r>
      <w:r w:rsidRPr="00CC48EA">
        <w:rPr>
          <w:rFonts w:ascii="Times New Roman" w:hAnsi="Times New Roman"/>
          <w:sz w:val="28"/>
          <w:szCs w:val="28"/>
        </w:rPr>
        <w:t xml:space="preserve"> огнями  </w:t>
      </w:r>
      <w:r>
        <w:rPr>
          <w:rFonts w:ascii="Times New Roman" w:hAnsi="Times New Roman"/>
          <w:sz w:val="28"/>
          <w:szCs w:val="28"/>
        </w:rPr>
        <w:t xml:space="preserve">сверкает пушистая ёлка и окна магазина. </w:t>
      </w:r>
      <w:r w:rsidRPr="00CC48E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Красиво украшен вход. Внутри помещение украшают мишура и гирлянды. На витринах красуется символ года - «Змейка». Покупателей</w:t>
      </w:r>
      <w:r w:rsidRPr="00CC48E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приветствуют нарядные продавцы- Снегурочки.</w:t>
      </w:r>
      <w:r w:rsidRPr="00CC48EA">
        <w:rPr>
          <w:rFonts w:ascii="Times New Roman" w:hAnsi="Times New Roman"/>
          <w:sz w:val="28"/>
          <w:szCs w:val="28"/>
        </w:rPr>
        <w:t xml:space="preserve"> На стенах </w:t>
      </w:r>
      <w:r>
        <w:rPr>
          <w:rFonts w:ascii="Times New Roman" w:hAnsi="Times New Roman"/>
          <w:sz w:val="28"/>
          <w:szCs w:val="28"/>
        </w:rPr>
        <w:t>размещены</w:t>
      </w:r>
      <w:r w:rsidRPr="00CC48EA">
        <w:rPr>
          <w:rFonts w:ascii="Times New Roman" w:hAnsi="Times New Roman"/>
          <w:sz w:val="28"/>
          <w:szCs w:val="28"/>
        </w:rPr>
        <w:t xml:space="preserve"> стенгазеты с новогодними пожеланиями и поздравлениями.</w:t>
      </w:r>
    </w:p>
    <w:p w:rsidR="00A9001B" w:rsidRDefault="00A9001B" w:rsidP="00CC48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C48E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2-е место присуждено коллективу  м</w:t>
      </w:r>
      <w:r w:rsidRPr="00CC48EA">
        <w:rPr>
          <w:rFonts w:ascii="Times New Roman" w:hAnsi="Times New Roman"/>
          <w:sz w:val="28"/>
          <w:szCs w:val="28"/>
        </w:rPr>
        <w:t>агазин</w:t>
      </w:r>
      <w:r>
        <w:rPr>
          <w:rFonts w:ascii="Times New Roman" w:hAnsi="Times New Roman"/>
          <w:sz w:val="28"/>
          <w:szCs w:val="28"/>
        </w:rPr>
        <w:t>а  «МАРС»  ЧП  Черепко  Светлана Юрьевна.</w:t>
      </w:r>
    </w:p>
    <w:p w:rsidR="00A9001B" w:rsidRDefault="00A9001B" w:rsidP="0089773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Покупателей приветствуют</w:t>
      </w:r>
      <w:r w:rsidRPr="00CC48EA">
        <w:rPr>
          <w:rFonts w:ascii="Times New Roman" w:hAnsi="Times New Roman"/>
          <w:sz w:val="28"/>
          <w:szCs w:val="28"/>
        </w:rPr>
        <w:t xml:space="preserve">  продавцы в кос</w:t>
      </w:r>
      <w:r>
        <w:rPr>
          <w:rFonts w:ascii="Times New Roman" w:hAnsi="Times New Roman"/>
          <w:sz w:val="28"/>
          <w:szCs w:val="28"/>
        </w:rPr>
        <w:t>тюмах снегурочек с поздравлениями в стихотворной форме на новогоднюю тематику. Торговый з</w:t>
      </w:r>
      <w:r w:rsidRPr="00CC48EA">
        <w:rPr>
          <w:rFonts w:ascii="Times New Roman" w:hAnsi="Times New Roman"/>
          <w:sz w:val="28"/>
          <w:szCs w:val="28"/>
        </w:rPr>
        <w:t xml:space="preserve">ал украшен </w:t>
      </w:r>
      <w:r>
        <w:rPr>
          <w:rFonts w:ascii="Times New Roman" w:hAnsi="Times New Roman"/>
          <w:sz w:val="28"/>
          <w:szCs w:val="28"/>
        </w:rPr>
        <w:t>мишурой, гирляндами,</w:t>
      </w:r>
      <w:r w:rsidRPr="00CC48E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столбы увиты  «Змеями» - символом</w:t>
      </w:r>
      <w:r w:rsidRPr="00CC48EA">
        <w:rPr>
          <w:rFonts w:ascii="Times New Roman" w:hAnsi="Times New Roman"/>
          <w:sz w:val="28"/>
          <w:szCs w:val="28"/>
        </w:rPr>
        <w:t xml:space="preserve"> наступающего года. На стенах стенгазеты с поздравлениями и ново</w:t>
      </w:r>
      <w:r>
        <w:rPr>
          <w:rFonts w:ascii="Times New Roman" w:hAnsi="Times New Roman"/>
          <w:sz w:val="28"/>
          <w:szCs w:val="28"/>
        </w:rPr>
        <w:t>годними пожеланиями покупателям, выполненные школьниками.</w:t>
      </w:r>
      <w:r w:rsidRPr="00CC48EA">
        <w:rPr>
          <w:rFonts w:ascii="Times New Roman" w:hAnsi="Times New Roman"/>
          <w:sz w:val="28"/>
          <w:szCs w:val="28"/>
        </w:rPr>
        <w:t xml:space="preserve"> </w:t>
      </w:r>
    </w:p>
    <w:p w:rsidR="00A9001B" w:rsidRPr="0024635D" w:rsidRDefault="00A9001B" w:rsidP="0024635D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2-е место было присуждено коллективу м</w:t>
      </w:r>
      <w:r w:rsidRPr="0024635D">
        <w:rPr>
          <w:rFonts w:ascii="Times New Roman" w:hAnsi="Times New Roman"/>
          <w:sz w:val="28"/>
          <w:szCs w:val="28"/>
        </w:rPr>
        <w:t>агазин</w:t>
      </w:r>
      <w:r>
        <w:rPr>
          <w:rFonts w:ascii="Times New Roman" w:hAnsi="Times New Roman"/>
          <w:sz w:val="28"/>
          <w:szCs w:val="28"/>
        </w:rPr>
        <w:t>а</w:t>
      </w:r>
      <w:r w:rsidRPr="0024635D">
        <w:rPr>
          <w:rFonts w:ascii="Times New Roman" w:hAnsi="Times New Roman"/>
          <w:sz w:val="28"/>
          <w:szCs w:val="28"/>
        </w:rPr>
        <w:t xml:space="preserve"> «РАДУГА</w:t>
      </w:r>
      <w:r>
        <w:rPr>
          <w:rFonts w:ascii="Times New Roman" w:hAnsi="Times New Roman"/>
          <w:sz w:val="28"/>
          <w:szCs w:val="28"/>
        </w:rPr>
        <w:t>»  ЧП Щеголихин Владимир Иванович.</w:t>
      </w:r>
    </w:p>
    <w:p w:rsidR="00A9001B" w:rsidRPr="00CC48EA" w:rsidRDefault="00A9001B" w:rsidP="00CC48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CC48EA">
        <w:rPr>
          <w:rFonts w:ascii="Times New Roman" w:hAnsi="Times New Roman"/>
          <w:sz w:val="28"/>
          <w:szCs w:val="28"/>
        </w:rPr>
        <w:t xml:space="preserve">Помещение магазина небольшое, но очень уютное, украшено мишурой и гирляндами. </w:t>
      </w:r>
      <w:r>
        <w:rPr>
          <w:rFonts w:ascii="Times New Roman" w:hAnsi="Times New Roman"/>
          <w:sz w:val="28"/>
          <w:szCs w:val="28"/>
        </w:rPr>
        <w:t xml:space="preserve">Рядом с прилавком красивая ёлочка. </w:t>
      </w:r>
      <w:r w:rsidRPr="00CC48EA">
        <w:rPr>
          <w:rFonts w:ascii="Times New Roman" w:hAnsi="Times New Roman"/>
          <w:sz w:val="28"/>
          <w:szCs w:val="28"/>
        </w:rPr>
        <w:t>Нарядны</w:t>
      </w:r>
      <w:r>
        <w:rPr>
          <w:rFonts w:ascii="Times New Roman" w:hAnsi="Times New Roman"/>
          <w:sz w:val="28"/>
          <w:szCs w:val="28"/>
        </w:rPr>
        <w:t>е продавцы приветствуют покупателей</w:t>
      </w:r>
      <w:r w:rsidRPr="00CC48EA">
        <w:rPr>
          <w:rFonts w:ascii="Times New Roman" w:hAnsi="Times New Roman"/>
          <w:sz w:val="28"/>
          <w:szCs w:val="28"/>
        </w:rPr>
        <w:t xml:space="preserve"> хлопушками с конфетти.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9001B" w:rsidRPr="00CC48EA" w:rsidRDefault="00A9001B" w:rsidP="00CC48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стенах плакаты</w:t>
      </w:r>
      <w:r w:rsidRPr="00CC48EA">
        <w:rPr>
          <w:rFonts w:ascii="Times New Roman" w:hAnsi="Times New Roman"/>
          <w:sz w:val="28"/>
          <w:szCs w:val="28"/>
        </w:rPr>
        <w:t xml:space="preserve"> с новогодними  поздравлениями и пожеланиями.</w:t>
      </w:r>
    </w:p>
    <w:p w:rsidR="00A9001B" w:rsidRPr="0024635D" w:rsidRDefault="00A9001B" w:rsidP="0024635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3-е место поделили коллектив м</w:t>
      </w:r>
      <w:r w:rsidRPr="0024635D">
        <w:rPr>
          <w:rFonts w:ascii="Times New Roman" w:hAnsi="Times New Roman"/>
          <w:sz w:val="28"/>
          <w:szCs w:val="28"/>
        </w:rPr>
        <w:t>агазин</w:t>
      </w:r>
      <w:r>
        <w:rPr>
          <w:rFonts w:ascii="Times New Roman" w:hAnsi="Times New Roman"/>
          <w:sz w:val="28"/>
          <w:szCs w:val="28"/>
        </w:rPr>
        <w:t>а «НАСТЁНА»  ЧП Батурина Наталья Анатольевна,  коллектив магазина «НАРОДНЫЙ»  ЧП Верхотурова Олеся  Викторовна и коллектив магазина «РОМАШКА» ЧП Лучинина Анна Федоровна.</w:t>
      </w:r>
    </w:p>
    <w:p w:rsidR="00A9001B" w:rsidRPr="00702BA7" w:rsidRDefault="00A9001B" w:rsidP="00702B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Празднично оформлены помещения магазинов</w:t>
      </w:r>
      <w:r w:rsidRPr="00CC48EA">
        <w:rPr>
          <w:rFonts w:ascii="Times New Roman" w:hAnsi="Times New Roman"/>
          <w:sz w:val="28"/>
          <w:szCs w:val="28"/>
        </w:rPr>
        <w:t>, витрины украшены гир</w:t>
      </w:r>
      <w:r>
        <w:rPr>
          <w:rFonts w:ascii="Times New Roman" w:hAnsi="Times New Roman"/>
          <w:sz w:val="28"/>
          <w:szCs w:val="28"/>
        </w:rPr>
        <w:t>ляндами, мишурой, разрисованы  Змейками. Покупателей встречают доброжелательные продавцы.</w:t>
      </w:r>
    </w:p>
    <w:p w:rsidR="00A9001B" w:rsidRDefault="00A9001B" w:rsidP="00702BA7">
      <w:pPr>
        <w:pStyle w:val="ListParagraph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Среди жителей села 1-е место присуждено Поздееву Михаилу Матвеевичу, который </w:t>
      </w:r>
      <w:r w:rsidRPr="00702BA7">
        <w:rPr>
          <w:rFonts w:ascii="Times New Roman" w:hAnsi="Times New Roman"/>
          <w:sz w:val="28"/>
          <w:szCs w:val="28"/>
        </w:rPr>
        <w:t xml:space="preserve"> </w:t>
      </w:r>
      <w:r w:rsidRPr="00CC48EA">
        <w:rPr>
          <w:rFonts w:ascii="Times New Roman" w:hAnsi="Times New Roman"/>
          <w:sz w:val="28"/>
          <w:szCs w:val="28"/>
        </w:rPr>
        <w:t xml:space="preserve">изобразил грандиозную экспозицию </w:t>
      </w:r>
      <w:r>
        <w:rPr>
          <w:rFonts w:ascii="Times New Roman" w:hAnsi="Times New Roman"/>
          <w:sz w:val="28"/>
          <w:szCs w:val="28"/>
        </w:rPr>
        <w:t xml:space="preserve">из снежных фигур в виде </w:t>
      </w:r>
      <w:r w:rsidRPr="00CC48EA">
        <w:rPr>
          <w:rFonts w:ascii="Times New Roman" w:hAnsi="Times New Roman"/>
          <w:sz w:val="28"/>
          <w:szCs w:val="28"/>
        </w:rPr>
        <w:t xml:space="preserve">запряженных  лошадей с кучером, Дедом Морозом,  Снегурочкой и  лихим гармонистом  в санях. </w:t>
      </w:r>
      <w:r>
        <w:rPr>
          <w:rFonts w:ascii="Times New Roman" w:hAnsi="Times New Roman"/>
          <w:sz w:val="28"/>
          <w:szCs w:val="28"/>
        </w:rPr>
        <w:t xml:space="preserve"> И конечно же символ года  - Змея</w:t>
      </w:r>
      <w:r w:rsidRPr="00CC48EA">
        <w:rPr>
          <w:rFonts w:ascii="Times New Roman" w:hAnsi="Times New Roman"/>
          <w:sz w:val="28"/>
          <w:szCs w:val="28"/>
        </w:rPr>
        <w:t xml:space="preserve">.  </w:t>
      </w:r>
      <w:r>
        <w:rPr>
          <w:rFonts w:ascii="Times New Roman" w:hAnsi="Times New Roman"/>
          <w:sz w:val="28"/>
          <w:szCs w:val="28"/>
        </w:rPr>
        <w:t>В</w:t>
      </w:r>
      <w:r w:rsidRPr="00CC48EA">
        <w:rPr>
          <w:rFonts w:ascii="Times New Roman" w:hAnsi="Times New Roman"/>
          <w:sz w:val="28"/>
          <w:szCs w:val="28"/>
        </w:rPr>
        <w:t xml:space="preserve">о дворе </w:t>
      </w:r>
      <w:r>
        <w:rPr>
          <w:rFonts w:ascii="Times New Roman" w:hAnsi="Times New Roman"/>
          <w:sz w:val="28"/>
          <w:szCs w:val="28"/>
        </w:rPr>
        <w:t>у</w:t>
      </w:r>
      <w:r w:rsidRPr="00CC48EA">
        <w:rPr>
          <w:rFonts w:ascii="Times New Roman" w:hAnsi="Times New Roman"/>
          <w:sz w:val="28"/>
          <w:szCs w:val="28"/>
        </w:rPr>
        <w:t xml:space="preserve">крашена </w:t>
      </w:r>
      <w:r>
        <w:rPr>
          <w:rFonts w:ascii="Times New Roman" w:hAnsi="Times New Roman"/>
          <w:sz w:val="28"/>
          <w:szCs w:val="28"/>
        </w:rPr>
        <w:t>гирляндами растущая красавица ё</w:t>
      </w:r>
      <w:r w:rsidRPr="00CC48EA">
        <w:rPr>
          <w:rFonts w:ascii="Times New Roman" w:hAnsi="Times New Roman"/>
          <w:sz w:val="28"/>
          <w:szCs w:val="28"/>
        </w:rPr>
        <w:t>лка. В окнах  и на фасаде дома горят  ра</w:t>
      </w:r>
      <w:r>
        <w:rPr>
          <w:rFonts w:ascii="Times New Roman" w:hAnsi="Times New Roman"/>
          <w:sz w:val="28"/>
          <w:szCs w:val="28"/>
        </w:rPr>
        <w:t>зноцветные гирлянды. Усадьба – «С</w:t>
      </w:r>
      <w:r w:rsidRPr="00CC48EA">
        <w:rPr>
          <w:rFonts w:ascii="Times New Roman" w:hAnsi="Times New Roman"/>
          <w:sz w:val="28"/>
          <w:szCs w:val="28"/>
        </w:rPr>
        <w:t>казка</w:t>
      </w:r>
      <w:r>
        <w:rPr>
          <w:rFonts w:ascii="Times New Roman" w:hAnsi="Times New Roman"/>
          <w:sz w:val="28"/>
          <w:szCs w:val="28"/>
        </w:rPr>
        <w:t>»</w:t>
      </w:r>
      <w:r w:rsidRPr="00CC48EA">
        <w:rPr>
          <w:rFonts w:ascii="Times New Roman" w:hAnsi="Times New Roman"/>
          <w:sz w:val="28"/>
          <w:szCs w:val="28"/>
        </w:rPr>
        <w:t>. Эта красота встречает жи</w:t>
      </w:r>
      <w:r>
        <w:rPr>
          <w:rFonts w:ascii="Times New Roman" w:hAnsi="Times New Roman"/>
          <w:sz w:val="28"/>
          <w:szCs w:val="28"/>
        </w:rPr>
        <w:t>телей и гостей при въезде в село Знаменка</w:t>
      </w:r>
      <w:r w:rsidRPr="00CC48EA">
        <w:rPr>
          <w:rFonts w:ascii="Times New Roman" w:hAnsi="Times New Roman"/>
          <w:sz w:val="28"/>
          <w:szCs w:val="28"/>
        </w:rPr>
        <w:t xml:space="preserve"> и сразу создает праздничное настроение</w:t>
      </w:r>
      <w:r>
        <w:rPr>
          <w:rFonts w:ascii="Times New Roman" w:hAnsi="Times New Roman"/>
          <w:sz w:val="28"/>
          <w:szCs w:val="28"/>
        </w:rPr>
        <w:t>.</w:t>
      </w:r>
      <w:r w:rsidRPr="00CC48EA">
        <w:rPr>
          <w:rFonts w:ascii="Times New Roman" w:hAnsi="Times New Roman"/>
          <w:sz w:val="28"/>
          <w:szCs w:val="28"/>
        </w:rPr>
        <w:t xml:space="preserve"> </w:t>
      </w:r>
    </w:p>
    <w:p w:rsidR="00A9001B" w:rsidRPr="00CC48EA" w:rsidRDefault="00A9001B" w:rsidP="00702BA7">
      <w:pPr>
        <w:pStyle w:val="ListParagraph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2-е место: Лаврина Любовь Александровна-житель села</w:t>
      </w:r>
      <w:r w:rsidRPr="00CC48EA">
        <w:rPr>
          <w:rFonts w:ascii="Times New Roman" w:hAnsi="Times New Roman"/>
          <w:sz w:val="28"/>
          <w:szCs w:val="28"/>
        </w:rPr>
        <w:t xml:space="preserve"> Знам</w:t>
      </w:r>
      <w:r>
        <w:rPr>
          <w:rFonts w:ascii="Times New Roman" w:hAnsi="Times New Roman"/>
          <w:sz w:val="28"/>
          <w:szCs w:val="28"/>
        </w:rPr>
        <w:t>енка.</w:t>
      </w:r>
    </w:p>
    <w:p w:rsidR="00A9001B" w:rsidRPr="00CC48EA" w:rsidRDefault="00A9001B" w:rsidP="00CC48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Ворота дома украшены большим плакатом с надписью</w:t>
      </w:r>
      <w:r w:rsidRPr="00CC48EA">
        <w:rPr>
          <w:rFonts w:ascii="Times New Roman" w:hAnsi="Times New Roman"/>
          <w:sz w:val="28"/>
          <w:szCs w:val="28"/>
        </w:rPr>
        <w:t xml:space="preserve"> «С НОВЫМ ГОДОМ»</w:t>
      </w:r>
      <w:r>
        <w:rPr>
          <w:rFonts w:ascii="Times New Roman" w:hAnsi="Times New Roman"/>
          <w:sz w:val="28"/>
          <w:szCs w:val="28"/>
        </w:rPr>
        <w:t xml:space="preserve">, в </w:t>
      </w:r>
      <w:r w:rsidRPr="00CC48EA">
        <w:rPr>
          <w:rFonts w:ascii="Times New Roman" w:hAnsi="Times New Roman"/>
          <w:sz w:val="28"/>
          <w:szCs w:val="28"/>
        </w:rPr>
        <w:t>окна</w:t>
      </w:r>
      <w:r>
        <w:rPr>
          <w:rFonts w:ascii="Times New Roman" w:hAnsi="Times New Roman"/>
          <w:sz w:val="28"/>
          <w:szCs w:val="28"/>
        </w:rPr>
        <w:t>х</w:t>
      </w:r>
      <w:r w:rsidRPr="00CC48EA">
        <w:rPr>
          <w:rFonts w:ascii="Times New Roman" w:hAnsi="Times New Roman"/>
          <w:sz w:val="28"/>
          <w:szCs w:val="28"/>
        </w:rPr>
        <w:t xml:space="preserve"> светятся</w:t>
      </w:r>
      <w:r>
        <w:rPr>
          <w:rFonts w:ascii="Times New Roman" w:hAnsi="Times New Roman"/>
          <w:sz w:val="28"/>
          <w:szCs w:val="28"/>
        </w:rPr>
        <w:t xml:space="preserve"> разноцветные гирлянды. На придворовой территории встречают гостей у нарядной ёлочки куклы- Хозяин и  Хозяйка, сшитые  самой Любовь Александровной. </w:t>
      </w:r>
    </w:p>
    <w:p w:rsidR="00A9001B" w:rsidRPr="00CC48EA" w:rsidRDefault="00A9001B" w:rsidP="008977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3-е место: Козлов Валерий Александрович и Галина Владимировна- жители  села</w:t>
      </w:r>
      <w:r w:rsidRPr="00CC48EA">
        <w:rPr>
          <w:rFonts w:ascii="Times New Roman" w:hAnsi="Times New Roman"/>
          <w:sz w:val="28"/>
          <w:szCs w:val="28"/>
        </w:rPr>
        <w:t xml:space="preserve"> Зна</w:t>
      </w:r>
      <w:r>
        <w:rPr>
          <w:rFonts w:ascii="Times New Roman" w:hAnsi="Times New Roman"/>
          <w:sz w:val="28"/>
          <w:szCs w:val="28"/>
        </w:rPr>
        <w:t>менка.</w:t>
      </w:r>
    </w:p>
    <w:p w:rsidR="00A9001B" w:rsidRDefault="00A9001B" w:rsidP="008977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Весь ф</w:t>
      </w:r>
      <w:r w:rsidRPr="00CC48EA">
        <w:rPr>
          <w:rFonts w:ascii="Times New Roman" w:hAnsi="Times New Roman"/>
          <w:sz w:val="28"/>
          <w:szCs w:val="28"/>
        </w:rPr>
        <w:t xml:space="preserve">асад  </w:t>
      </w:r>
      <w:r>
        <w:rPr>
          <w:rFonts w:ascii="Times New Roman" w:hAnsi="Times New Roman"/>
          <w:sz w:val="28"/>
          <w:szCs w:val="28"/>
        </w:rPr>
        <w:t>2-х этажного дома украшен яркими</w:t>
      </w:r>
      <w:r w:rsidRPr="00CC48EA">
        <w:rPr>
          <w:rFonts w:ascii="Times New Roman" w:hAnsi="Times New Roman"/>
          <w:sz w:val="28"/>
          <w:szCs w:val="28"/>
        </w:rPr>
        <w:t xml:space="preserve"> гирляндами,</w:t>
      </w:r>
      <w:r>
        <w:rPr>
          <w:rFonts w:ascii="Times New Roman" w:hAnsi="Times New Roman"/>
          <w:sz w:val="28"/>
          <w:szCs w:val="28"/>
        </w:rPr>
        <w:t xml:space="preserve"> на балконе извиваются две огромные змеи, сшитые Галиной Владимировной. Композиция </w:t>
      </w:r>
      <w:r w:rsidRPr="00CC48EA">
        <w:rPr>
          <w:rFonts w:ascii="Times New Roman" w:hAnsi="Times New Roman"/>
          <w:sz w:val="28"/>
          <w:szCs w:val="28"/>
        </w:rPr>
        <w:t>создает праздничное настрое</w:t>
      </w:r>
      <w:r>
        <w:rPr>
          <w:rFonts w:ascii="Times New Roman" w:hAnsi="Times New Roman"/>
          <w:sz w:val="28"/>
          <w:szCs w:val="28"/>
        </w:rPr>
        <w:t>ние и украшает улицу</w:t>
      </w:r>
      <w:r w:rsidRPr="00CC48EA">
        <w:rPr>
          <w:rFonts w:ascii="Times New Roman" w:hAnsi="Times New Roman"/>
          <w:sz w:val="28"/>
          <w:szCs w:val="28"/>
        </w:rPr>
        <w:t>.</w:t>
      </w:r>
    </w:p>
    <w:p w:rsidR="00A9001B" w:rsidRPr="00CC48EA" w:rsidRDefault="00A9001B" w:rsidP="00B20AD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Поощрительными призами за свой вклад в Новогоднее оформление села Знаменка были отмечены Игнатьева Галина Петровна и Ронжина Анна Романовна.</w:t>
      </w:r>
    </w:p>
    <w:p w:rsidR="00A9001B" w:rsidRDefault="00A9001B" w:rsidP="00B20AD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Награждение всех участников состоялось 29 декабря на площадке во время открытия сельской ёлки.</w:t>
      </w:r>
    </w:p>
    <w:p w:rsidR="00A9001B" w:rsidRPr="00B20ADC" w:rsidRDefault="00A9001B" w:rsidP="00B20AD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Уважаемые жители! Спасибо Вам за Ваш личный вклад в развитие и благоустройство сел Знаменского сельсовета. Вместе мы сможем сделать так, чтобы наши села были самыми красивыми, чистыми и благоустроенными.</w:t>
      </w:r>
    </w:p>
    <w:p w:rsidR="00A9001B" w:rsidRPr="00CC48EA" w:rsidRDefault="00A9001B" w:rsidP="008C0FB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48EA">
        <w:rPr>
          <w:rFonts w:ascii="Times New Roman" w:hAnsi="Times New Roman"/>
          <w:sz w:val="28"/>
          <w:szCs w:val="28"/>
        </w:rPr>
        <w:t xml:space="preserve">                            </w:t>
      </w:r>
    </w:p>
    <w:p w:rsidR="00A9001B" w:rsidRPr="00CC48EA" w:rsidRDefault="00A9001B" w:rsidP="008C0FB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Администрация Знаменского сельсовета</w:t>
      </w:r>
    </w:p>
    <w:sectPr w:rsidR="00A9001B" w:rsidRPr="00CC48EA" w:rsidSect="001F24BA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83DED"/>
    <w:multiLevelType w:val="hybridMultilevel"/>
    <w:tmpl w:val="46FCC3A4"/>
    <w:lvl w:ilvl="0" w:tplc="531CDF90">
      <w:start w:val="3"/>
      <w:numFmt w:val="decimal"/>
      <w:lvlText w:val="%1."/>
      <w:lvlJc w:val="left"/>
      <w:pPr>
        <w:ind w:left="26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7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9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  <w:rPr>
        <w:rFonts w:cs="Times New Roman"/>
      </w:rPr>
    </w:lvl>
  </w:abstractNum>
  <w:abstractNum w:abstractNumId="1">
    <w:nsid w:val="147D2E66"/>
    <w:multiLevelType w:val="hybridMultilevel"/>
    <w:tmpl w:val="2D86FC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9CE5AFA"/>
    <w:multiLevelType w:val="hybridMultilevel"/>
    <w:tmpl w:val="14DCB65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6921747"/>
    <w:multiLevelType w:val="hybridMultilevel"/>
    <w:tmpl w:val="024EA9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57B174A"/>
    <w:multiLevelType w:val="hybridMultilevel"/>
    <w:tmpl w:val="E7F43156"/>
    <w:lvl w:ilvl="0" w:tplc="86BA216E">
      <w:start w:val="1"/>
      <w:numFmt w:val="decimal"/>
      <w:lvlText w:val="%1-"/>
      <w:lvlJc w:val="left"/>
      <w:pPr>
        <w:ind w:left="27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4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1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8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5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3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0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7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460" w:hanging="180"/>
      </w:pPr>
      <w:rPr>
        <w:rFonts w:cs="Times New Roman"/>
      </w:rPr>
    </w:lvl>
  </w:abstractNum>
  <w:abstractNum w:abstractNumId="5">
    <w:nsid w:val="71663408"/>
    <w:multiLevelType w:val="hybridMultilevel"/>
    <w:tmpl w:val="318041DC"/>
    <w:lvl w:ilvl="0" w:tplc="F6B627C6">
      <w:start w:val="3"/>
      <w:numFmt w:val="decimal"/>
      <w:lvlText w:val="%1."/>
      <w:lvlJc w:val="left"/>
      <w:pPr>
        <w:ind w:left="25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3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0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7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4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1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9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6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340" w:hanging="180"/>
      </w:pPr>
      <w:rPr>
        <w:rFonts w:cs="Times New Roman"/>
      </w:rPr>
    </w:lvl>
  </w:abstractNum>
  <w:abstractNum w:abstractNumId="6">
    <w:nsid w:val="7E6F39E8"/>
    <w:multiLevelType w:val="hybridMultilevel"/>
    <w:tmpl w:val="507C2FE0"/>
    <w:lvl w:ilvl="0" w:tplc="05724004">
      <w:start w:val="1"/>
      <w:numFmt w:val="decimal"/>
      <w:lvlText w:val="%1-"/>
      <w:lvlJc w:val="left"/>
      <w:pPr>
        <w:ind w:left="27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4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2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9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6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3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0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8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520" w:hanging="180"/>
      </w:pPr>
      <w:rPr>
        <w:rFonts w:cs="Times New Roman"/>
      </w:rPr>
    </w:lvl>
  </w:abstractNum>
  <w:abstractNum w:abstractNumId="7">
    <w:nsid w:val="7F0541DD"/>
    <w:multiLevelType w:val="hybridMultilevel"/>
    <w:tmpl w:val="CDC6A6F4"/>
    <w:lvl w:ilvl="0" w:tplc="3D4AD30A">
      <w:start w:val="28"/>
      <w:numFmt w:val="decimal"/>
      <w:lvlText w:val="%1"/>
      <w:lvlJc w:val="left"/>
      <w:pPr>
        <w:ind w:left="86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8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0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2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4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6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8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0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21" w:hanging="180"/>
      </w:pPr>
      <w:rPr>
        <w:rFonts w:cs="Times New Roman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1"/>
  </w:num>
  <w:num w:numId="6">
    <w:abstractNumId w:val="4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813C0"/>
    <w:rsid w:val="00011CD4"/>
    <w:rsid w:val="000132BA"/>
    <w:rsid w:val="0001716A"/>
    <w:rsid w:val="00022EE1"/>
    <w:rsid w:val="0003216B"/>
    <w:rsid w:val="00035971"/>
    <w:rsid w:val="00056358"/>
    <w:rsid w:val="00073C3D"/>
    <w:rsid w:val="000811DD"/>
    <w:rsid w:val="000A213A"/>
    <w:rsid w:val="000B2536"/>
    <w:rsid w:val="000E2BB9"/>
    <w:rsid w:val="000E6E70"/>
    <w:rsid w:val="000F78DD"/>
    <w:rsid w:val="00130B38"/>
    <w:rsid w:val="00133856"/>
    <w:rsid w:val="00165750"/>
    <w:rsid w:val="00184862"/>
    <w:rsid w:val="001C5D30"/>
    <w:rsid w:val="001C7FBE"/>
    <w:rsid w:val="001E1484"/>
    <w:rsid w:val="001F24BA"/>
    <w:rsid w:val="00214F3C"/>
    <w:rsid w:val="00216F77"/>
    <w:rsid w:val="00225D2E"/>
    <w:rsid w:val="002361B9"/>
    <w:rsid w:val="0024635D"/>
    <w:rsid w:val="002526E3"/>
    <w:rsid w:val="00256456"/>
    <w:rsid w:val="002655B7"/>
    <w:rsid w:val="00291B32"/>
    <w:rsid w:val="00291E7C"/>
    <w:rsid w:val="002B55DB"/>
    <w:rsid w:val="002E7800"/>
    <w:rsid w:val="003017F8"/>
    <w:rsid w:val="003043D2"/>
    <w:rsid w:val="0032475B"/>
    <w:rsid w:val="00325106"/>
    <w:rsid w:val="0032613E"/>
    <w:rsid w:val="003376B5"/>
    <w:rsid w:val="003438EA"/>
    <w:rsid w:val="003443CF"/>
    <w:rsid w:val="0034680C"/>
    <w:rsid w:val="003716A1"/>
    <w:rsid w:val="003D074F"/>
    <w:rsid w:val="003D33FF"/>
    <w:rsid w:val="004407D0"/>
    <w:rsid w:val="00462A32"/>
    <w:rsid w:val="00470307"/>
    <w:rsid w:val="004A6DF1"/>
    <w:rsid w:val="004D5E80"/>
    <w:rsid w:val="00532FEB"/>
    <w:rsid w:val="005331C2"/>
    <w:rsid w:val="005403CA"/>
    <w:rsid w:val="0054046D"/>
    <w:rsid w:val="00557D9D"/>
    <w:rsid w:val="00580080"/>
    <w:rsid w:val="005A7B97"/>
    <w:rsid w:val="005E2165"/>
    <w:rsid w:val="005F291F"/>
    <w:rsid w:val="0060699C"/>
    <w:rsid w:val="00607919"/>
    <w:rsid w:val="006426DC"/>
    <w:rsid w:val="0065407D"/>
    <w:rsid w:val="00664C05"/>
    <w:rsid w:val="006701F0"/>
    <w:rsid w:val="00673B34"/>
    <w:rsid w:val="00682C4E"/>
    <w:rsid w:val="006A5276"/>
    <w:rsid w:val="006B76C0"/>
    <w:rsid w:val="006D0A6C"/>
    <w:rsid w:val="006E0883"/>
    <w:rsid w:val="00702BA7"/>
    <w:rsid w:val="00730C22"/>
    <w:rsid w:val="00750650"/>
    <w:rsid w:val="00765318"/>
    <w:rsid w:val="007E7EE6"/>
    <w:rsid w:val="007F055A"/>
    <w:rsid w:val="007F0FAA"/>
    <w:rsid w:val="007F12AD"/>
    <w:rsid w:val="007F16CC"/>
    <w:rsid w:val="00826CA7"/>
    <w:rsid w:val="0084160C"/>
    <w:rsid w:val="00856A22"/>
    <w:rsid w:val="008603B8"/>
    <w:rsid w:val="00870B4F"/>
    <w:rsid w:val="0087646C"/>
    <w:rsid w:val="00890992"/>
    <w:rsid w:val="00897730"/>
    <w:rsid w:val="008B2B00"/>
    <w:rsid w:val="008C0FB4"/>
    <w:rsid w:val="008F085E"/>
    <w:rsid w:val="00901EBE"/>
    <w:rsid w:val="0091110C"/>
    <w:rsid w:val="009234D6"/>
    <w:rsid w:val="00977007"/>
    <w:rsid w:val="0097759F"/>
    <w:rsid w:val="00980DDB"/>
    <w:rsid w:val="009B593C"/>
    <w:rsid w:val="009D7546"/>
    <w:rsid w:val="00A030FF"/>
    <w:rsid w:val="00A031D2"/>
    <w:rsid w:val="00A14354"/>
    <w:rsid w:val="00A16D76"/>
    <w:rsid w:val="00A32CDD"/>
    <w:rsid w:val="00A426F3"/>
    <w:rsid w:val="00A56378"/>
    <w:rsid w:val="00A7632C"/>
    <w:rsid w:val="00A849A2"/>
    <w:rsid w:val="00A9001B"/>
    <w:rsid w:val="00A926A7"/>
    <w:rsid w:val="00A955B3"/>
    <w:rsid w:val="00AA7B3E"/>
    <w:rsid w:val="00AC67FD"/>
    <w:rsid w:val="00AE045F"/>
    <w:rsid w:val="00B20ADC"/>
    <w:rsid w:val="00B279F2"/>
    <w:rsid w:val="00B34A0C"/>
    <w:rsid w:val="00B41DFD"/>
    <w:rsid w:val="00B56B87"/>
    <w:rsid w:val="00B67228"/>
    <w:rsid w:val="00B8118B"/>
    <w:rsid w:val="00B85E1A"/>
    <w:rsid w:val="00B96579"/>
    <w:rsid w:val="00BA6C90"/>
    <w:rsid w:val="00BB4B6B"/>
    <w:rsid w:val="00BC0517"/>
    <w:rsid w:val="00BC0D32"/>
    <w:rsid w:val="00BD02B3"/>
    <w:rsid w:val="00BF7A99"/>
    <w:rsid w:val="00C2202E"/>
    <w:rsid w:val="00C33FD2"/>
    <w:rsid w:val="00C4241E"/>
    <w:rsid w:val="00C52E31"/>
    <w:rsid w:val="00C54879"/>
    <w:rsid w:val="00C63B0E"/>
    <w:rsid w:val="00C82870"/>
    <w:rsid w:val="00C96F33"/>
    <w:rsid w:val="00CA4807"/>
    <w:rsid w:val="00CC48EA"/>
    <w:rsid w:val="00CC75C7"/>
    <w:rsid w:val="00CF21A3"/>
    <w:rsid w:val="00D14FAD"/>
    <w:rsid w:val="00D249E5"/>
    <w:rsid w:val="00D30855"/>
    <w:rsid w:val="00D50199"/>
    <w:rsid w:val="00D53981"/>
    <w:rsid w:val="00D84302"/>
    <w:rsid w:val="00DD037C"/>
    <w:rsid w:val="00DE7FA4"/>
    <w:rsid w:val="00DF2418"/>
    <w:rsid w:val="00E01033"/>
    <w:rsid w:val="00E142B7"/>
    <w:rsid w:val="00E2497F"/>
    <w:rsid w:val="00E3049F"/>
    <w:rsid w:val="00E356C0"/>
    <w:rsid w:val="00E46F04"/>
    <w:rsid w:val="00E51676"/>
    <w:rsid w:val="00E54B38"/>
    <w:rsid w:val="00E6488D"/>
    <w:rsid w:val="00E813C0"/>
    <w:rsid w:val="00E84B7D"/>
    <w:rsid w:val="00EB37E7"/>
    <w:rsid w:val="00EB412F"/>
    <w:rsid w:val="00EE6D63"/>
    <w:rsid w:val="00F05B67"/>
    <w:rsid w:val="00F21D3F"/>
    <w:rsid w:val="00F31BE7"/>
    <w:rsid w:val="00F36B1F"/>
    <w:rsid w:val="00F45E2C"/>
    <w:rsid w:val="00F51DCA"/>
    <w:rsid w:val="00F624A8"/>
    <w:rsid w:val="00F678C4"/>
    <w:rsid w:val="00FA1059"/>
    <w:rsid w:val="00FA36E1"/>
    <w:rsid w:val="00FC5A01"/>
    <w:rsid w:val="00FE18C7"/>
    <w:rsid w:val="00FE32D9"/>
    <w:rsid w:val="00FF3A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435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54046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346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4680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CC48EA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170</TotalTime>
  <Pages>2</Pages>
  <Words>615</Words>
  <Characters>3508</Characters>
  <Application>Microsoft Office Outlook</Application>
  <DocSecurity>0</DocSecurity>
  <Lines>0</Lines>
  <Paragraphs>0</Paragraphs>
  <ScaleCrop>false</ScaleCrop>
  <Company>Администрация Знаменского сельсовета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Поздеева Жанна Николаевна</dc:creator>
  <cp:keywords/>
  <dc:description/>
  <cp:lastModifiedBy>User</cp:lastModifiedBy>
  <cp:revision>10</cp:revision>
  <cp:lastPrinted>2013-01-14T01:23:00Z</cp:lastPrinted>
  <dcterms:created xsi:type="dcterms:W3CDTF">2012-12-29T05:30:00Z</dcterms:created>
  <dcterms:modified xsi:type="dcterms:W3CDTF">2013-01-14T02:54:00Z</dcterms:modified>
</cp:coreProperties>
</file>